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BC02C" w14:textId="77777777" w:rsidR="00112997" w:rsidRDefault="00112997" w:rsidP="00112997">
      <w:pPr>
        <w:spacing w:line="360" w:lineRule="auto"/>
        <w:contextualSpacing/>
        <w:jc w:val="center"/>
        <w:rPr>
          <w:rFonts w:asciiTheme="minorHAnsi" w:hAnsiTheme="minorHAnsi" w:cstheme="minorHAnsi"/>
          <w:b/>
          <w:bCs/>
        </w:rPr>
      </w:pPr>
    </w:p>
    <w:p w14:paraId="18095C9C" w14:textId="3A32949B" w:rsidR="00112997" w:rsidRDefault="00112997" w:rsidP="00112997">
      <w:pPr>
        <w:contextualSpacing/>
        <w:jc w:val="center"/>
        <w:rPr>
          <w:rFonts w:asciiTheme="minorHAnsi" w:hAnsiTheme="minorHAnsi" w:cstheme="minorHAnsi"/>
          <w:b/>
          <w:bCs/>
        </w:rPr>
      </w:pPr>
      <w:r w:rsidRPr="006353D7">
        <w:rPr>
          <w:rFonts w:asciiTheme="minorHAnsi" w:hAnsiTheme="minorHAnsi" w:cstheme="minorHAnsi"/>
          <w:b/>
          <w:bCs/>
        </w:rPr>
        <w:t xml:space="preserve">PROGRAMA DE PÓS-GRADUAÇÃO EM ENFERMAGEM </w:t>
      </w:r>
    </w:p>
    <w:p w14:paraId="7F7DC315" w14:textId="0D65DE2F" w:rsidR="00112997" w:rsidRPr="006353D7" w:rsidRDefault="00112997" w:rsidP="00112997">
      <w:pPr>
        <w:contextualSpacing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</w:t>
      </w:r>
      <w:r w:rsidRPr="006353D7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>UNIVERSIDADE FEDERAL DO CEARÁ</w:t>
      </w:r>
    </w:p>
    <w:p w14:paraId="02665F20" w14:textId="77777777" w:rsidR="00AF10E5" w:rsidRDefault="00AF10E5" w:rsidP="00112997">
      <w:pPr>
        <w:contextualSpacing/>
        <w:rPr>
          <w:rFonts w:asciiTheme="minorHAnsi" w:hAnsiTheme="minorHAnsi" w:cstheme="minorHAnsi"/>
        </w:rPr>
      </w:pPr>
    </w:p>
    <w:p w14:paraId="48B6B9FB" w14:textId="77777777" w:rsidR="00112997" w:rsidRDefault="00112997" w:rsidP="00112997">
      <w:pPr>
        <w:contextualSpacing/>
        <w:rPr>
          <w:rFonts w:asciiTheme="minorHAnsi" w:hAnsiTheme="minorHAnsi" w:cstheme="minorHAnsi"/>
          <w:b/>
          <w:bCs/>
          <w:u w:val="single"/>
        </w:rPr>
      </w:pPr>
    </w:p>
    <w:p w14:paraId="627F19A2" w14:textId="262A882C" w:rsidR="00AF10E5" w:rsidRPr="00AF10E5" w:rsidRDefault="0093481D" w:rsidP="00112997">
      <w:pPr>
        <w:contextualSpacing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>ATESTADO</w:t>
      </w:r>
      <w:r w:rsidR="00AF10E5" w:rsidRPr="00AF10E5">
        <w:rPr>
          <w:rFonts w:asciiTheme="minorHAnsi" w:hAnsiTheme="minorHAnsi" w:cstheme="minorHAnsi"/>
          <w:b/>
          <w:bCs/>
          <w:u w:val="single"/>
        </w:rPr>
        <w:t xml:space="preserve"> DE ORIGINALIDADE DE DISSERTAÇÃO DE MESTRADO OU TESE DE DOUTORADO</w:t>
      </w:r>
    </w:p>
    <w:p w14:paraId="4107529D" w14:textId="77777777" w:rsidR="00AF10E5" w:rsidRPr="00AF10E5" w:rsidRDefault="00AF10E5" w:rsidP="00AF10E5">
      <w:pPr>
        <w:spacing w:line="360" w:lineRule="auto"/>
        <w:contextualSpacing/>
        <w:rPr>
          <w:rFonts w:asciiTheme="minorHAnsi" w:hAnsiTheme="minorHAnsi" w:cstheme="minorHAnsi"/>
        </w:rPr>
      </w:pPr>
    </w:p>
    <w:p w14:paraId="015C0BA6" w14:textId="08CD29AE" w:rsidR="00AF10E5" w:rsidRDefault="00AF10E5" w:rsidP="006353D7">
      <w:pPr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AF10E5">
        <w:rPr>
          <w:rFonts w:asciiTheme="minorHAnsi" w:hAnsiTheme="minorHAnsi" w:cstheme="minorHAnsi"/>
        </w:rPr>
        <w:t>Declar</w:t>
      </w:r>
      <w:r w:rsidR="006353D7">
        <w:rPr>
          <w:rFonts w:asciiTheme="minorHAnsi" w:hAnsiTheme="minorHAnsi" w:cstheme="minorHAnsi"/>
        </w:rPr>
        <w:t>amos</w:t>
      </w:r>
      <w:r w:rsidRPr="00AF10E5">
        <w:rPr>
          <w:rFonts w:asciiTheme="minorHAnsi" w:hAnsiTheme="minorHAnsi" w:cstheme="minorHAnsi"/>
        </w:rPr>
        <w:t xml:space="preserve"> que a </w:t>
      </w:r>
      <w:r w:rsidRPr="006353D7">
        <w:rPr>
          <w:rFonts w:asciiTheme="minorHAnsi" w:hAnsiTheme="minorHAnsi" w:cstheme="minorHAnsi"/>
          <w:color w:val="EE0000"/>
        </w:rPr>
        <w:t>dissertação/tese</w:t>
      </w:r>
      <w:r w:rsidR="00112997">
        <w:rPr>
          <w:rFonts w:asciiTheme="minorHAnsi" w:hAnsiTheme="minorHAnsi" w:cstheme="minorHAnsi"/>
          <w:color w:val="EE0000"/>
        </w:rPr>
        <w:t xml:space="preserve"> </w:t>
      </w:r>
      <w:r w:rsidR="00112997" w:rsidRPr="00112997">
        <w:rPr>
          <w:rFonts w:asciiTheme="minorHAnsi" w:hAnsiTheme="minorHAnsi" w:cstheme="minorHAnsi"/>
        </w:rPr>
        <w:t>intitulada</w:t>
      </w:r>
      <w:r w:rsidR="00112997">
        <w:rPr>
          <w:rFonts w:asciiTheme="minorHAnsi" w:hAnsiTheme="minorHAnsi" w:cstheme="minorHAnsi"/>
          <w:color w:val="EE0000"/>
        </w:rPr>
        <w:t xml:space="preserve">: </w:t>
      </w:r>
      <w:r w:rsidR="00046557">
        <w:rPr>
          <w:rFonts w:asciiTheme="minorHAnsi" w:hAnsiTheme="minorHAnsi" w:cstheme="minorHAnsi"/>
          <w:color w:val="EE0000"/>
        </w:rPr>
        <w:t>“</w:t>
      </w:r>
      <w:proofErr w:type="spellStart"/>
      <w:r w:rsidR="00112997">
        <w:rPr>
          <w:rFonts w:asciiTheme="minorHAnsi" w:hAnsiTheme="minorHAnsi" w:cstheme="minorHAnsi"/>
          <w:color w:val="EE0000"/>
        </w:rPr>
        <w:t>xxxxx</w:t>
      </w:r>
      <w:proofErr w:type="spellEnd"/>
      <w:r w:rsidR="00112997">
        <w:rPr>
          <w:rFonts w:asciiTheme="minorHAnsi" w:hAnsiTheme="minorHAnsi" w:cstheme="minorHAnsi"/>
          <w:color w:val="EE0000"/>
        </w:rPr>
        <w:t>”</w:t>
      </w:r>
      <w:r w:rsidRPr="00AF10E5">
        <w:rPr>
          <w:rFonts w:asciiTheme="minorHAnsi" w:hAnsiTheme="minorHAnsi" w:cstheme="minorHAnsi"/>
        </w:rPr>
        <w:t xml:space="preserve"> é original, elaborada especialmente para este fim, não tendo sido apresentada para obtenção de qualquer título e que identific</w:t>
      </w:r>
      <w:r w:rsidR="00112997">
        <w:rPr>
          <w:rFonts w:asciiTheme="minorHAnsi" w:hAnsiTheme="minorHAnsi" w:cstheme="minorHAnsi"/>
        </w:rPr>
        <w:t>amos</w:t>
      </w:r>
      <w:r w:rsidRPr="00AF10E5">
        <w:rPr>
          <w:rFonts w:asciiTheme="minorHAnsi" w:hAnsiTheme="minorHAnsi" w:cstheme="minorHAnsi"/>
        </w:rPr>
        <w:t xml:space="preserve"> e cit</w:t>
      </w:r>
      <w:r w:rsidR="006353D7">
        <w:rPr>
          <w:rFonts w:asciiTheme="minorHAnsi" w:hAnsiTheme="minorHAnsi" w:cstheme="minorHAnsi"/>
        </w:rPr>
        <w:t>amos</w:t>
      </w:r>
      <w:r w:rsidRPr="00AF10E5">
        <w:rPr>
          <w:rFonts w:asciiTheme="minorHAnsi" w:hAnsiTheme="minorHAnsi" w:cstheme="minorHAnsi"/>
        </w:rPr>
        <w:t xml:space="preserve"> devidamente tod</w:t>
      </w:r>
      <w:r w:rsidR="00112997">
        <w:rPr>
          <w:rFonts w:asciiTheme="minorHAnsi" w:hAnsiTheme="minorHAnsi" w:cstheme="minorHAnsi"/>
        </w:rPr>
        <w:t>as as autorias das pesquisas</w:t>
      </w:r>
      <w:r w:rsidRPr="00AF10E5">
        <w:rPr>
          <w:rFonts w:asciiTheme="minorHAnsi" w:hAnsiTheme="minorHAnsi" w:cstheme="minorHAnsi"/>
        </w:rPr>
        <w:t xml:space="preserve"> </w:t>
      </w:r>
      <w:r w:rsidR="00112997">
        <w:rPr>
          <w:rFonts w:asciiTheme="minorHAnsi" w:hAnsiTheme="minorHAnsi" w:cstheme="minorHAnsi"/>
        </w:rPr>
        <w:t xml:space="preserve">que </w:t>
      </w:r>
      <w:r w:rsidRPr="00AF10E5">
        <w:rPr>
          <w:rFonts w:asciiTheme="minorHAnsi" w:hAnsiTheme="minorHAnsi" w:cstheme="minorHAnsi"/>
        </w:rPr>
        <w:t xml:space="preserve">contribuíram para </w:t>
      </w:r>
      <w:r w:rsidR="00112997">
        <w:rPr>
          <w:rFonts w:asciiTheme="minorHAnsi" w:hAnsiTheme="minorHAnsi" w:cstheme="minorHAnsi"/>
        </w:rPr>
        <w:t xml:space="preserve">a confecção do </w:t>
      </w:r>
      <w:proofErr w:type="gramStart"/>
      <w:r w:rsidR="00112997">
        <w:rPr>
          <w:rFonts w:asciiTheme="minorHAnsi" w:hAnsiTheme="minorHAnsi" w:cstheme="minorHAnsi"/>
        </w:rPr>
        <w:t>produto final</w:t>
      </w:r>
      <w:proofErr w:type="gramEnd"/>
      <w:r w:rsidRPr="00AF10E5">
        <w:rPr>
          <w:rFonts w:asciiTheme="minorHAnsi" w:hAnsiTheme="minorHAnsi" w:cstheme="minorHAnsi"/>
        </w:rPr>
        <w:t>, bem como as contribuições oriundas de outras publicações de minha autoria.</w:t>
      </w:r>
    </w:p>
    <w:p w14:paraId="0EA2C72F" w14:textId="77777777" w:rsidR="006353D7" w:rsidRDefault="006353D7" w:rsidP="006353D7">
      <w:pPr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6353D7">
        <w:rPr>
          <w:rFonts w:asciiTheme="minorHAnsi" w:hAnsiTheme="minorHAnsi" w:cstheme="minorHAnsi"/>
        </w:rPr>
        <w:t>Inform</w:t>
      </w:r>
      <w:r>
        <w:rPr>
          <w:rFonts w:asciiTheme="minorHAnsi" w:hAnsiTheme="minorHAnsi" w:cstheme="minorHAnsi"/>
        </w:rPr>
        <w:t>amos</w:t>
      </w:r>
      <w:r w:rsidRPr="006353D7">
        <w:rPr>
          <w:rFonts w:asciiTheme="minorHAnsi" w:hAnsiTheme="minorHAnsi" w:cstheme="minorHAnsi"/>
        </w:rPr>
        <w:t xml:space="preserve"> que foi utilizado o software </w:t>
      </w:r>
      <w:proofErr w:type="spellStart"/>
      <w:r w:rsidRPr="006353D7">
        <w:rPr>
          <w:rFonts w:asciiTheme="minorHAnsi" w:hAnsiTheme="minorHAnsi" w:cstheme="minorHAnsi"/>
          <w:color w:val="EE0000"/>
        </w:rPr>
        <w:t>xxxx</w:t>
      </w:r>
      <w:proofErr w:type="spellEnd"/>
      <w:r w:rsidRPr="006353D7">
        <w:rPr>
          <w:rFonts w:asciiTheme="minorHAnsi" w:hAnsiTheme="minorHAnsi" w:cstheme="minorHAnsi"/>
          <w:color w:val="EE0000"/>
        </w:rPr>
        <w:t xml:space="preserve"> </w:t>
      </w:r>
      <w:r w:rsidRPr="006353D7">
        <w:rPr>
          <w:rFonts w:asciiTheme="minorHAnsi" w:hAnsiTheme="minorHAnsi" w:cstheme="minorHAnsi"/>
        </w:rPr>
        <w:t xml:space="preserve">para verificar a originalidade do conteúdo, garantindo a autenticidade do trabalho. </w:t>
      </w:r>
    </w:p>
    <w:p w14:paraId="43377E53" w14:textId="33719BC4" w:rsidR="00AF10E5" w:rsidRPr="00AF10E5" w:rsidRDefault="00AF10E5" w:rsidP="006353D7">
      <w:pPr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AF10E5">
        <w:rPr>
          <w:rFonts w:asciiTheme="minorHAnsi" w:hAnsiTheme="minorHAnsi" w:cstheme="minorHAnsi"/>
        </w:rPr>
        <w:t>Declar</w:t>
      </w:r>
      <w:r w:rsidR="006353D7">
        <w:rPr>
          <w:rFonts w:asciiTheme="minorHAnsi" w:hAnsiTheme="minorHAnsi" w:cstheme="minorHAnsi"/>
        </w:rPr>
        <w:t>amos</w:t>
      </w:r>
      <w:r w:rsidRPr="00AF10E5">
        <w:rPr>
          <w:rFonts w:asciiTheme="minorHAnsi" w:hAnsiTheme="minorHAnsi" w:cstheme="minorHAnsi"/>
        </w:rPr>
        <w:t xml:space="preserve"> </w:t>
      </w:r>
      <w:r w:rsidR="00112997">
        <w:rPr>
          <w:rFonts w:asciiTheme="minorHAnsi" w:hAnsiTheme="minorHAnsi" w:cstheme="minorHAnsi"/>
        </w:rPr>
        <w:t xml:space="preserve">ainda </w:t>
      </w:r>
      <w:r w:rsidRPr="00AF10E5">
        <w:rPr>
          <w:rFonts w:asciiTheme="minorHAnsi" w:hAnsiTheme="minorHAnsi" w:cstheme="minorHAnsi"/>
        </w:rPr>
        <w:t>estar ciente</w:t>
      </w:r>
      <w:r w:rsidR="00112997">
        <w:rPr>
          <w:rFonts w:asciiTheme="minorHAnsi" w:hAnsiTheme="minorHAnsi" w:cstheme="minorHAnsi"/>
        </w:rPr>
        <w:t>s</w:t>
      </w:r>
      <w:r w:rsidRPr="00AF10E5">
        <w:rPr>
          <w:rFonts w:asciiTheme="minorHAnsi" w:hAnsiTheme="minorHAnsi" w:cstheme="minorHAnsi"/>
        </w:rPr>
        <w:t xml:space="preserve"> de que a cópia ou o plágio podem gerar responsabilidade civil, criminal e disciplinar, consistindo em grave violação à ética acadêmica.</w:t>
      </w:r>
    </w:p>
    <w:p w14:paraId="42F617A3" w14:textId="77777777" w:rsidR="00AF10E5" w:rsidRDefault="00AF10E5" w:rsidP="00AF10E5">
      <w:pPr>
        <w:spacing w:line="360" w:lineRule="auto"/>
        <w:contextualSpacing/>
        <w:rPr>
          <w:rFonts w:asciiTheme="minorHAnsi" w:hAnsiTheme="minorHAnsi" w:cstheme="minorHAnsi"/>
        </w:rPr>
      </w:pPr>
    </w:p>
    <w:p w14:paraId="264DE47C" w14:textId="77777777" w:rsidR="00AF10E5" w:rsidRPr="00AF10E5" w:rsidRDefault="00AF10E5" w:rsidP="00AF10E5">
      <w:pPr>
        <w:spacing w:line="360" w:lineRule="auto"/>
        <w:contextualSpacing/>
        <w:rPr>
          <w:rFonts w:asciiTheme="minorHAnsi" w:hAnsiTheme="minorHAnsi" w:cstheme="minorHAnsi"/>
        </w:rPr>
      </w:pPr>
    </w:p>
    <w:p w14:paraId="75F59337" w14:textId="77777777" w:rsidR="00AF10E5" w:rsidRPr="00AF10E5" w:rsidRDefault="00AF10E5" w:rsidP="00AF10E5">
      <w:pPr>
        <w:spacing w:line="360" w:lineRule="auto"/>
        <w:contextualSpacing/>
        <w:rPr>
          <w:rFonts w:asciiTheme="minorHAnsi" w:hAnsiTheme="minorHAnsi" w:cstheme="minorHAnsi"/>
        </w:rPr>
      </w:pPr>
    </w:p>
    <w:p w14:paraId="691D9E5D" w14:textId="796DA71D" w:rsidR="00AF10E5" w:rsidRPr="00AF10E5" w:rsidRDefault="00AF10E5" w:rsidP="00AF10E5">
      <w:pPr>
        <w:spacing w:line="360" w:lineRule="auto"/>
        <w:contextualSpacing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Fortaleza</w:t>
      </w:r>
      <w:r w:rsidRPr="00AF10E5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</w:t>
      </w:r>
      <w:proofErr w:type="spellStart"/>
      <w:r w:rsidRPr="00AF10E5">
        <w:rPr>
          <w:rFonts w:asciiTheme="minorHAnsi" w:hAnsiTheme="minorHAnsi" w:cstheme="minorHAnsi"/>
          <w:color w:val="EE0000"/>
        </w:rPr>
        <w:t>xx</w:t>
      </w:r>
      <w:proofErr w:type="spellEnd"/>
      <w:r w:rsidRPr="00AF10E5">
        <w:rPr>
          <w:rFonts w:asciiTheme="minorHAnsi" w:hAnsiTheme="minorHAnsi" w:cstheme="minorHAnsi"/>
          <w:color w:val="EE0000"/>
        </w:rPr>
        <w:t xml:space="preserve"> </w:t>
      </w:r>
      <w:r w:rsidRPr="00AF10E5"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</w:rPr>
        <w:t xml:space="preserve"> </w:t>
      </w:r>
      <w:proofErr w:type="spellStart"/>
      <w:r w:rsidRPr="00AF10E5">
        <w:rPr>
          <w:rFonts w:asciiTheme="minorHAnsi" w:hAnsiTheme="minorHAnsi" w:cstheme="minorHAnsi"/>
          <w:color w:val="EE0000"/>
        </w:rPr>
        <w:t>xxxx</w:t>
      </w:r>
      <w:proofErr w:type="spellEnd"/>
      <w:r w:rsidRPr="00AF10E5">
        <w:rPr>
          <w:rFonts w:asciiTheme="minorHAnsi" w:hAnsiTheme="minorHAnsi" w:cstheme="minorHAnsi"/>
          <w:color w:val="EE0000"/>
        </w:rPr>
        <w:t xml:space="preserve"> </w:t>
      </w:r>
      <w:r w:rsidRPr="00AF10E5"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</w:rPr>
        <w:t xml:space="preserve"> 202</w:t>
      </w:r>
      <w:r w:rsidRPr="00AF10E5">
        <w:rPr>
          <w:rFonts w:asciiTheme="minorHAnsi" w:hAnsiTheme="minorHAnsi" w:cstheme="minorHAnsi"/>
          <w:color w:val="EE0000"/>
        </w:rPr>
        <w:t>x</w:t>
      </w:r>
      <w:r w:rsidRPr="00AF10E5">
        <w:rPr>
          <w:rFonts w:asciiTheme="minorHAnsi" w:hAnsiTheme="minorHAnsi" w:cstheme="minorHAnsi"/>
        </w:rPr>
        <w:t>.</w:t>
      </w:r>
    </w:p>
    <w:p w14:paraId="30513984" w14:textId="77777777" w:rsidR="00AF10E5" w:rsidRDefault="00AF10E5" w:rsidP="00AF10E5">
      <w:pPr>
        <w:spacing w:line="360" w:lineRule="auto"/>
        <w:contextualSpacing/>
        <w:rPr>
          <w:rFonts w:asciiTheme="minorHAnsi" w:hAnsiTheme="minorHAnsi" w:cstheme="minorHAnsi"/>
        </w:rPr>
      </w:pPr>
    </w:p>
    <w:p w14:paraId="7CBD8F02" w14:textId="77777777" w:rsidR="00112997" w:rsidRDefault="00112997" w:rsidP="00AF10E5">
      <w:pPr>
        <w:spacing w:line="360" w:lineRule="auto"/>
        <w:contextualSpacing/>
        <w:rPr>
          <w:rFonts w:asciiTheme="minorHAnsi" w:hAnsiTheme="minorHAnsi" w:cstheme="minorHAnsi"/>
        </w:rPr>
      </w:pPr>
    </w:p>
    <w:p w14:paraId="69708987" w14:textId="77777777" w:rsidR="00AF10E5" w:rsidRPr="00AF10E5" w:rsidRDefault="00AF10E5" w:rsidP="00AF10E5">
      <w:pPr>
        <w:spacing w:line="360" w:lineRule="auto"/>
        <w:contextualSpacing/>
        <w:rPr>
          <w:rFonts w:asciiTheme="minorHAnsi" w:hAnsiTheme="minorHAnsi" w:cstheme="minorHAnsi"/>
        </w:rPr>
      </w:pPr>
    </w:p>
    <w:p w14:paraId="37184DBA" w14:textId="4CE62CE2" w:rsidR="00AF10E5" w:rsidRPr="00AF10E5" w:rsidRDefault="00AF10E5" w:rsidP="006353D7">
      <w:pPr>
        <w:contextualSpacing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</w:t>
      </w:r>
    </w:p>
    <w:p w14:paraId="18446994" w14:textId="4FB77762" w:rsidR="00AF10E5" w:rsidRDefault="00AF10E5" w:rsidP="006353D7">
      <w:pPr>
        <w:contextualSpacing/>
        <w:jc w:val="center"/>
        <w:rPr>
          <w:rFonts w:asciiTheme="minorHAnsi" w:hAnsiTheme="minorHAnsi" w:cstheme="minorHAnsi"/>
        </w:rPr>
      </w:pPr>
      <w:r w:rsidRPr="00AF10E5">
        <w:rPr>
          <w:rFonts w:asciiTheme="minorHAnsi" w:hAnsiTheme="minorHAnsi" w:cstheme="minorHAnsi"/>
        </w:rPr>
        <w:t>Assinatura do/a discente:</w:t>
      </w:r>
    </w:p>
    <w:p w14:paraId="7158D1A4" w14:textId="35F2746B" w:rsidR="00AF10E5" w:rsidRDefault="00AF10E5" w:rsidP="006353D7">
      <w:pPr>
        <w:contextualSpacing/>
        <w:jc w:val="center"/>
        <w:rPr>
          <w:rFonts w:asciiTheme="minorHAnsi" w:hAnsiTheme="minorHAnsi" w:cstheme="minorHAnsi"/>
        </w:rPr>
      </w:pPr>
      <w:r w:rsidRPr="00AF10E5">
        <w:rPr>
          <w:rFonts w:asciiTheme="minorHAnsi" w:hAnsiTheme="minorHAnsi" w:cstheme="minorHAnsi"/>
        </w:rPr>
        <w:t>Nome</w:t>
      </w:r>
    </w:p>
    <w:p w14:paraId="7A2BBFBF" w14:textId="77777777" w:rsidR="00AF10E5" w:rsidRDefault="00AF10E5" w:rsidP="006353D7">
      <w:pPr>
        <w:contextualSpacing/>
        <w:jc w:val="center"/>
        <w:rPr>
          <w:rFonts w:asciiTheme="minorHAnsi" w:hAnsiTheme="minorHAnsi" w:cstheme="minorHAnsi"/>
        </w:rPr>
      </w:pPr>
    </w:p>
    <w:p w14:paraId="5D5A83B6" w14:textId="77777777" w:rsidR="006353D7" w:rsidRDefault="006353D7" w:rsidP="006353D7">
      <w:pPr>
        <w:contextualSpacing/>
        <w:jc w:val="center"/>
        <w:rPr>
          <w:rFonts w:asciiTheme="minorHAnsi" w:hAnsiTheme="minorHAnsi" w:cstheme="minorHAnsi"/>
        </w:rPr>
      </w:pPr>
    </w:p>
    <w:p w14:paraId="2FE19D49" w14:textId="77777777" w:rsidR="00046557" w:rsidRDefault="00046557" w:rsidP="006353D7">
      <w:pPr>
        <w:contextualSpacing/>
        <w:jc w:val="center"/>
        <w:rPr>
          <w:rFonts w:asciiTheme="minorHAnsi" w:hAnsiTheme="minorHAnsi" w:cstheme="minorHAnsi"/>
        </w:rPr>
      </w:pPr>
    </w:p>
    <w:p w14:paraId="49E73E03" w14:textId="77777777" w:rsidR="006353D7" w:rsidRDefault="006353D7" w:rsidP="006353D7">
      <w:pPr>
        <w:contextualSpacing/>
        <w:jc w:val="center"/>
        <w:rPr>
          <w:rFonts w:asciiTheme="minorHAnsi" w:hAnsiTheme="minorHAnsi" w:cstheme="minorHAnsi"/>
        </w:rPr>
      </w:pPr>
    </w:p>
    <w:p w14:paraId="65F1F366" w14:textId="77777777" w:rsidR="00AF10E5" w:rsidRPr="00AF10E5" w:rsidRDefault="00AF10E5" w:rsidP="006353D7">
      <w:pPr>
        <w:contextualSpacing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</w:t>
      </w:r>
    </w:p>
    <w:p w14:paraId="0E137D9A" w14:textId="1E8469E2" w:rsidR="00AF10E5" w:rsidRDefault="00AF10E5" w:rsidP="006353D7">
      <w:pPr>
        <w:contextualSpacing/>
        <w:jc w:val="center"/>
        <w:rPr>
          <w:rFonts w:asciiTheme="minorHAnsi" w:hAnsiTheme="minorHAnsi" w:cstheme="minorHAnsi"/>
        </w:rPr>
      </w:pPr>
      <w:r w:rsidRPr="00AF10E5">
        <w:rPr>
          <w:rFonts w:asciiTheme="minorHAnsi" w:hAnsiTheme="minorHAnsi" w:cstheme="minorHAnsi"/>
        </w:rPr>
        <w:t xml:space="preserve">Assinatura do/a </w:t>
      </w:r>
      <w:r>
        <w:rPr>
          <w:rFonts w:asciiTheme="minorHAnsi" w:hAnsiTheme="minorHAnsi" w:cstheme="minorHAnsi"/>
        </w:rPr>
        <w:t>Orientador(a)</w:t>
      </w:r>
      <w:r w:rsidR="00804A8B">
        <w:rPr>
          <w:rFonts w:asciiTheme="minorHAnsi" w:hAnsiTheme="minorHAnsi" w:cstheme="minorHAnsi"/>
        </w:rPr>
        <w:t xml:space="preserve"> pelo </w:t>
      </w:r>
      <w:proofErr w:type="spellStart"/>
      <w:r w:rsidR="00804A8B">
        <w:rPr>
          <w:rFonts w:asciiTheme="minorHAnsi" w:hAnsiTheme="minorHAnsi" w:cstheme="minorHAnsi"/>
        </w:rPr>
        <w:t>GOV</w:t>
      </w:r>
      <w:proofErr w:type="spellEnd"/>
      <w:r w:rsidRPr="00AF10E5">
        <w:rPr>
          <w:rFonts w:asciiTheme="minorHAnsi" w:hAnsiTheme="minorHAnsi" w:cstheme="minorHAnsi"/>
        </w:rPr>
        <w:t>:</w:t>
      </w:r>
    </w:p>
    <w:p w14:paraId="60F3041F" w14:textId="0F242E8C" w:rsidR="00AF10E5" w:rsidRDefault="00AF10E5" w:rsidP="00112997">
      <w:pPr>
        <w:contextualSpacing/>
        <w:jc w:val="center"/>
        <w:rPr>
          <w:rFonts w:asciiTheme="minorHAnsi" w:hAnsiTheme="minorHAnsi" w:cstheme="minorHAnsi"/>
        </w:rPr>
      </w:pPr>
      <w:r w:rsidRPr="00AF10E5">
        <w:rPr>
          <w:rFonts w:asciiTheme="minorHAnsi" w:hAnsiTheme="minorHAnsi" w:cstheme="minorHAnsi"/>
        </w:rPr>
        <w:t>Nom</w:t>
      </w:r>
      <w:r w:rsidR="00C35830">
        <w:rPr>
          <w:rFonts w:asciiTheme="minorHAnsi" w:hAnsiTheme="minorHAnsi" w:cstheme="minorHAnsi"/>
        </w:rPr>
        <w:t>e</w:t>
      </w:r>
    </w:p>
    <w:p w14:paraId="3678B4A9" w14:textId="77777777" w:rsidR="00AF10E5" w:rsidRDefault="00AF10E5" w:rsidP="00AF10E5">
      <w:pPr>
        <w:spacing w:line="360" w:lineRule="auto"/>
        <w:contextualSpacing/>
        <w:rPr>
          <w:rFonts w:asciiTheme="minorHAnsi" w:hAnsiTheme="minorHAnsi" w:cstheme="minorHAnsi"/>
        </w:rPr>
      </w:pPr>
    </w:p>
    <w:sectPr w:rsidR="00AF10E5" w:rsidSect="00501368">
      <w:headerReference w:type="default" r:id="rId7"/>
      <w:footerReference w:type="default" r:id="rId8"/>
      <w:pgSz w:w="11906" w:h="16838"/>
      <w:pgMar w:top="1985" w:right="851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D9BBD2" w14:textId="77777777" w:rsidR="00783C4E" w:rsidRDefault="00783C4E">
      <w:r>
        <w:separator/>
      </w:r>
    </w:p>
  </w:endnote>
  <w:endnote w:type="continuationSeparator" w:id="0">
    <w:p w14:paraId="2B6C226A" w14:textId="77777777" w:rsidR="00783C4E" w:rsidRDefault="00783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1" w:fontKey="{15FE2A49-C49B-43BB-9D00-9D0CFD68BE3F}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  <w:embedRegular r:id="rId2" w:fontKey="{DB84E3CC-82CC-4DEC-95AA-536FEF68D106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56A728AE-AC12-4273-BD65-B2317716BA15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4" w:fontKey="{E26DA61F-2F1D-4EB9-8CA1-4379A2E3C96E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22CD6B59-0C22-430C-A31B-14FFF3D7A68A}"/>
    <w:embedItalic r:id="rId6" w:fontKey="{8C82ADCC-052B-4E13-8574-28900986EDD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48C5E956-1113-4719-9BE9-9E3C861E2A3B}"/>
    <w:embedBold r:id="rId8" w:fontKey="{4A469E88-B790-4BC7-9D21-338A8445039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61D05198-9C66-4E46-A553-BB10D171DA0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9D065" w14:textId="77777777" w:rsidR="007A5C2D" w:rsidRDefault="0067763B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43670F44" wp14:editId="63C18BED">
              <wp:simplePos x="0" y="0"/>
              <wp:positionH relativeFrom="margin">
                <wp:posOffset>4529455</wp:posOffset>
              </wp:positionH>
              <wp:positionV relativeFrom="paragraph">
                <wp:posOffset>40005</wp:posOffset>
              </wp:positionV>
              <wp:extent cx="2204720" cy="140462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472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2CF100C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 w14:paraId="2CA75A07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 w14:paraId="2B3584D4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 w14:paraId="3F357B07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 xml:space="preserve">                   Fortaleza - Ceará - Brasil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3670F44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33" type="#_x0000_t202" style="position:absolute;margin-left:356.65pt;margin-top:3.15pt;width:173.6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" filled="f" stroked="f">
              <v:textbox style="mso-fit-shape-to-text:t">
                <w:txbxContent>
                  <w:p w14:paraId="12CF100C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 w14:paraId="2CA75A07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 w14:paraId="2B3584D4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 w14:paraId="3F357B07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 xml:space="preserve">                   Fortaleza - Ceará - Brasil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D36958">
      <w:rPr>
        <w:noProof/>
      </w:rPr>
      <w:drawing>
        <wp:anchor distT="0" distB="0" distL="114300" distR="114300" simplePos="0" relativeHeight="251665408" behindDoc="0" locked="0" layoutInCell="1" allowOverlap="1" wp14:anchorId="1321F657" wp14:editId="18F42905">
          <wp:simplePos x="0" y="0"/>
          <wp:positionH relativeFrom="column">
            <wp:posOffset>-1200785</wp:posOffset>
          </wp:positionH>
          <wp:positionV relativeFrom="paragraph">
            <wp:posOffset>-318452</wp:posOffset>
          </wp:positionV>
          <wp:extent cx="7919720" cy="899795"/>
          <wp:effectExtent l="0" t="0" r="5080" b="0"/>
          <wp:wrapNone/>
          <wp:docPr id="1877950139" name="Imagem 2" descr="Ícone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7950139" name="Imagem 2" descr="Ícone&#10;&#10;O conteúdo gerado por IA pode estar incorreto.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BFC7753" w14:textId="77777777" w:rsidR="00423BDB" w:rsidRDefault="00D3695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i/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64384" behindDoc="0" locked="0" layoutInCell="1" hidden="0" allowOverlap="1" wp14:anchorId="69D66E3E" wp14:editId="62504106">
          <wp:simplePos x="0" y="0"/>
          <wp:positionH relativeFrom="margin">
            <wp:posOffset>-1341120</wp:posOffset>
          </wp:positionH>
          <wp:positionV relativeFrom="paragraph">
            <wp:posOffset>390208</wp:posOffset>
          </wp:positionV>
          <wp:extent cx="7919720" cy="215900"/>
          <wp:effectExtent l="0" t="0" r="5080" b="0"/>
          <wp:wrapNone/>
          <wp:docPr id="732523285" name="image2.png" descr="Tela de computador com fundo pret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2523285" name="image2.png" descr="Tela de computador com fundo preto&#10;&#10;Descrição gerada automaticamente"/>
                  <pic:cNvPicPr preferRelativeResize="0"/>
                </pic:nvPicPr>
                <pic:blipFill rotWithShape="1">
                  <a:blip r:embed="rId2"/>
                  <a:srcRect t="77898"/>
                  <a:stretch/>
                </pic:blipFill>
                <pic:spPr bwMode="auto">
                  <a:xfrm>
                    <a:off x="0" y="0"/>
                    <a:ext cx="7919720" cy="2159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4733E2" w14:textId="77777777" w:rsidR="00783C4E" w:rsidRDefault="00783C4E">
      <w:r>
        <w:separator/>
      </w:r>
    </w:p>
  </w:footnote>
  <w:footnote w:type="continuationSeparator" w:id="0">
    <w:p w14:paraId="4715B56D" w14:textId="77777777" w:rsidR="00783C4E" w:rsidRDefault="00783C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B5E8B" w14:textId="77777777" w:rsidR="00423BDB" w:rsidRDefault="002743E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</w:rPr>
    </w:pPr>
    <w:r>
      <w:rPr>
        <w:b/>
        <w:noProof/>
        <w:color w:val="000000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2140940" wp14:editId="55B3889B">
              <wp:simplePos x="0" y="0"/>
              <wp:positionH relativeFrom="column">
                <wp:posOffset>-1080135</wp:posOffset>
              </wp:positionH>
              <wp:positionV relativeFrom="paragraph">
                <wp:posOffset>-450266</wp:posOffset>
              </wp:positionV>
              <wp:extent cx="7922260" cy="1372230"/>
              <wp:effectExtent l="0" t="0" r="2540" b="0"/>
              <wp:wrapNone/>
              <wp:docPr id="1051651407" name="Agrupar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22260" cy="1372230"/>
                        <a:chOff x="-259" y="-54"/>
                        <a:chExt cx="12477" cy="2163"/>
                      </a:xfrm>
                    </wpg:grpSpPr>
                    <wps:wsp>
                      <wps:cNvPr id="977262426" name="Retângulo 977262426"/>
                      <wps:cNvSpPr/>
                      <wps:spPr>
                        <a:xfrm>
                          <a:off x="-255" y="-54"/>
                          <a:ext cx="12473" cy="34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BDB70BA" w14:textId="77777777" w:rsidR="00423BDB" w:rsidRPr="00C36793" w:rsidRDefault="00423BDB">
                            <w:pPr>
                              <w:textDirection w:val="btLr"/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  <wps:wsp>
                      <wps:cNvPr id="1698278636" name="Forma Livre: Forma 1698278636"/>
                      <wps:cNvSpPr/>
                      <wps:spPr>
                        <a:xfrm>
                          <a:off x="-259" y="287"/>
                          <a:ext cx="12473" cy="141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73" h="1765" extrusionOk="0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00278477" name="Shape 13"/>
                        <pic:cNvPicPr preferRelativeResize="0"/>
                      </pic:nvPicPr>
                      <pic:blipFill rotWithShape="1">
                        <a:blip r:embed="rId1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378" y="1499"/>
                          <a:ext cx="23" cy="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19364907" name="Shape 14"/>
                        <pic:cNvPicPr preferRelativeResize="0"/>
                      </pic:nvPicPr>
                      <pic:blipFill rotWithShape="1">
                        <a:blip r:embed="rId2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379" y="2043"/>
                          <a:ext cx="49" cy="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912969226" name="Shape 15"/>
                        <pic:cNvPicPr preferRelativeResize="0"/>
                      </pic:nvPicPr>
                      <pic:blipFill rotWithShape="1">
                        <a:blip r:embed="rId3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233" y="2092"/>
                          <a:ext cx="47" cy="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644403945" name="Shape 16"/>
                        <pic:cNvPicPr preferRelativeResize="0"/>
                      </pic:nvPicPr>
                      <pic:blipFill rotWithShape="1">
                        <a:blip r:embed="rId4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085" y="2042"/>
                          <a:ext cx="49" cy="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2140940" id="Agrupar 10" o:spid="_x0000_s1026" style="position:absolute;margin-left:-85.05pt;margin-top:-35.45pt;width:623.8pt;height:108.05pt;z-index:251658240;mso-width-relative:margin;mso-height-relative:margin" coordorigin="-259,-54" coordsize="12477,21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Ds0PpaAAAADHRSTlMAAwYOEi01Wltjdsiv&#10;CJMkAAAAKElEQVR4XmNgQAFMTBCaFUxzMvxjYmBkY2Bi+M3CwMzG8gMkyMIBIgE45QMuEBrfxwAA&#10;AABJRU5ErkJgglBLAwQKAAAAAAAAACEA3oTLSncDAAB3AwAAFAAAAGRycy9tZWRpYS9pbWFnZTMu&#10;cG5niVBORw0KGgoAAAANSUhEUgAAAAcAAAADCAMAAABoHeX3AAADAFBMVEUAAADhwx7jxivivyfi&#10;wCvlxS3lwCvmwS3lwyzlwy7lwi0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lJ9ayAAAAC3RSTlMAERI0NU9ZWn+A7IKxEhwAAAAbSURBVHheY2CAAGYG&#10;Rmb2P1yMTAyMjIwMvxkBDigCF2joE6sAAAAASUVORK5CYIJQSwMECgAAAAAAAAAhAJayMnKAAwAA&#10;gAMAABQAAABkcnMvbWVkaWEvaW1hZ2U0LnBuZ4lQTkcNChoKAAAADUlIRFIAAAAHAAAABwgDAAAA&#10;84yn4QAAAwBQTFRFAAAA5rMa3bsi7cos6cUs4MAt5cQu478v5sQu5MQu5MEu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">
              <v:rect id="Retângulo 977262426" o:spid="_x0000_s1027" style="position:absolute;left:-255;top:-54;width:12473;height:3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" fillcolor="#90c43e" stroked="f">
                <v:textbox inset="2.53958mm,2.53958mm,2.53958mm,2.53958mm">
                  <w:txbxContent>
                    <w:p w14:paraId="3BDB70BA" w14:textId="77777777" w:rsidR="00423BDB" w:rsidRPr="00C36793" w:rsidRDefault="00423BDB">
                      <w:pPr>
                        <w:textDirection w:val="btLr"/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rect>
              <v:shape id="Forma Livre: Forma 1698278636" o:spid="_x0000_s1028" style="position:absolute;left:-259;top:287;width:12473;height:1417;visibility:visible;mso-wrap-style:square;v-text-anchor:middle" coordsize="12473,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" path="m12473,l,,,1764,1428,1453r634,-135l2616,1203r395,-80l3406,1046r315,-61l4037,927r315,-57l4667,816r236,-40l5140,738r235,-37l5611,665r236,-34l6083,599r235,-31l6553,539r236,-27l6945,495r157,-17l7259,463r156,-15l7572,434r156,-13l7885,409r156,-11l8197,388r157,-9l8510,371r156,-7l8822,358r156,-5l9134,349r156,-3l9446,344r155,-1l9757,344r156,2l10068,348r156,5l10380,358r155,6l10690,372r156,9l11001,392r155,11l11311,416r155,15l11621,446r155,17l11931,482r155,20l12241,523r154,23l12473,558r,-558xe" fillcolor="#373766" stroked="f">
                <v:path arrowok="t" o:extrusionok="f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 13" o:spid="_x0000_s1029" type="#_x0000_t75" style="position:absolute;left:11378;top:1499;width:23;height: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">
                <v:imagedata r:id="rId5" o:title=""/>
              </v:shape>
              <v:shape id="Shape 14" o:spid="_x0000_s1030" type="#_x0000_t75" style="position:absolute;left:11379;top:2043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">
                <v:imagedata r:id="rId6" o:title=""/>
              </v:shape>
              <v:shape id="Shape 15" o:spid="_x0000_s1031" type="#_x0000_t75" style="position:absolute;left:11233;top:2092;width:47;height:1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">
                <v:imagedata r:id="rId7" o:title=""/>
              </v:shape>
              <v:shape id="Shape 16" o:spid="_x0000_s1032" type="#_x0000_t75" style="position:absolute;left:11085;top:2042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">
                <v:imagedata r:id="rId8" o:title=""/>
              </v:shape>
            </v:group>
          </w:pict>
        </mc:Fallback>
      </mc:AlternateContent>
    </w:r>
    <w:r w:rsidR="00C36793">
      <w:rPr>
        <w:noProof/>
      </w:rPr>
      <w:drawing>
        <wp:anchor distT="0" distB="0" distL="114300" distR="114300" simplePos="0" relativeHeight="251662336" behindDoc="0" locked="0" layoutInCell="1" allowOverlap="1" wp14:anchorId="638C9087" wp14:editId="2291834E">
          <wp:simplePos x="0" y="0"/>
          <wp:positionH relativeFrom="column">
            <wp:posOffset>3656648</wp:posOffset>
          </wp:positionH>
          <wp:positionV relativeFrom="paragraph">
            <wp:posOffset>20320</wp:posOffset>
          </wp:positionV>
          <wp:extent cx="2520189" cy="742950"/>
          <wp:effectExtent l="0" t="0" r="0" b="0"/>
          <wp:wrapNone/>
          <wp:docPr id="1964626476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4626476" name="Imagem 9" descr="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0189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BD6CABE" w14:textId="77777777" w:rsidR="00423BDB" w:rsidRDefault="00423BD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0E5"/>
    <w:rsid w:val="00046557"/>
    <w:rsid w:val="00073452"/>
    <w:rsid w:val="000E5B9C"/>
    <w:rsid w:val="00107F32"/>
    <w:rsid w:val="00112997"/>
    <w:rsid w:val="0011640E"/>
    <w:rsid w:val="00126D50"/>
    <w:rsid w:val="00152C54"/>
    <w:rsid w:val="0023383E"/>
    <w:rsid w:val="002743E1"/>
    <w:rsid w:val="002B1A3F"/>
    <w:rsid w:val="002D7A05"/>
    <w:rsid w:val="00301E49"/>
    <w:rsid w:val="003602A0"/>
    <w:rsid w:val="00423BDB"/>
    <w:rsid w:val="00480A45"/>
    <w:rsid w:val="00501368"/>
    <w:rsid w:val="0054604B"/>
    <w:rsid w:val="00557542"/>
    <w:rsid w:val="0056589D"/>
    <w:rsid w:val="00604843"/>
    <w:rsid w:val="006353D7"/>
    <w:rsid w:val="0067763B"/>
    <w:rsid w:val="00710846"/>
    <w:rsid w:val="00783C4E"/>
    <w:rsid w:val="007A5C2D"/>
    <w:rsid w:val="007E7292"/>
    <w:rsid w:val="00804A8B"/>
    <w:rsid w:val="00866AE5"/>
    <w:rsid w:val="00874569"/>
    <w:rsid w:val="0093481D"/>
    <w:rsid w:val="009463D2"/>
    <w:rsid w:val="009772B4"/>
    <w:rsid w:val="009A0223"/>
    <w:rsid w:val="009A1B6E"/>
    <w:rsid w:val="009D75D8"/>
    <w:rsid w:val="009E3A64"/>
    <w:rsid w:val="00A11880"/>
    <w:rsid w:val="00AF10E5"/>
    <w:rsid w:val="00AF46ED"/>
    <w:rsid w:val="00B7703F"/>
    <w:rsid w:val="00B91C17"/>
    <w:rsid w:val="00BE167D"/>
    <w:rsid w:val="00C31620"/>
    <w:rsid w:val="00C35830"/>
    <w:rsid w:val="00C36793"/>
    <w:rsid w:val="00C45D31"/>
    <w:rsid w:val="00C635A8"/>
    <w:rsid w:val="00D36958"/>
    <w:rsid w:val="00D3775A"/>
    <w:rsid w:val="00DD5DE3"/>
    <w:rsid w:val="00E21B57"/>
    <w:rsid w:val="00E60D3B"/>
    <w:rsid w:val="00E74044"/>
    <w:rsid w:val="00E8340F"/>
    <w:rsid w:val="00E842A6"/>
    <w:rsid w:val="00ED73DE"/>
    <w:rsid w:val="00F5244F"/>
    <w:rsid w:val="00FD1E0F"/>
    <w:rsid w:val="00FE57C4"/>
    <w:rsid w:val="00FF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3BE027"/>
  <w15:docId w15:val="{67C18E17-ACEA-4246-AB51-FD2156D0E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D01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46D01"/>
    <w:pPr>
      <w:keepNext/>
      <w:tabs>
        <w:tab w:val="left" w:pos="8364"/>
      </w:tabs>
      <w:ind w:right="23"/>
      <w:jc w:val="center"/>
      <w:outlineLvl w:val="1"/>
    </w:pPr>
    <w:rPr>
      <w:rFonts w:ascii="Book Antiqua" w:hAnsi="Book Antiqua"/>
      <w:szCs w:val="2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Char">
    <w:name w:val="Cabeçalho Char"/>
    <w:link w:val="Cabealho"/>
    <w:qFormat/>
    <w:rsid w:val="00E46D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link w:val="Rodap"/>
    <w:uiPriority w:val="99"/>
    <w:qFormat/>
    <w:rsid w:val="00E46D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link w:val="Ttulo2"/>
    <w:qFormat/>
    <w:rsid w:val="00E46D01"/>
    <w:rPr>
      <w:rFonts w:ascii="Book Antiqua" w:eastAsia="Times New Roman" w:hAnsi="Book Antiqua" w:cs="Times New Roman"/>
      <w:sz w:val="24"/>
      <w:szCs w:val="20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161ECD"/>
    <w:rPr>
      <w:rFonts w:ascii="Tahoma" w:eastAsia="Times New Roman" w:hAnsi="Tahoma" w:cs="Tahoma"/>
      <w:sz w:val="16"/>
      <w:szCs w:val="16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DA45A4"/>
    <w:rPr>
      <w:rFonts w:ascii="Verdana" w:eastAsia="Verdana" w:hAnsi="Verdana" w:cs="Verdana"/>
      <w:sz w:val="18"/>
      <w:szCs w:val="18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DA45A4"/>
    <w:pPr>
      <w:widowControl w:val="0"/>
    </w:pPr>
    <w:rPr>
      <w:rFonts w:ascii="Verdana" w:eastAsia="Verdana" w:hAnsi="Verdana" w:cs="Verdana"/>
      <w:sz w:val="18"/>
      <w:szCs w:val="18"/>
      <w:lang w:val="pt-PT" w:eastAsia="pt-PT" w:bidi="pt-PT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rsid w:val="00E46D0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E46D01"/>
    <w:pPr>
      <w:tabs>
        <w:tab w:val="center" w:pos="4252"/>
        <w:tab w:val="right" w:pos="8504"/>
      </w:tabs>
    </w:pPr>
  </w:style>
  <w:style w:type="paragraph" w:customStyle="1" w:styleId="Default">
    <w:name w:val="Default"/>
    <w:qFormat/>
    <w:rsid w:val="00E46D01"/>
    <w:rPr>
      <w:color w:val="000000"/>
    </w:rPr>
  </w:style>
  <w:style w:type="paragraph" w:styleId="NormalWeb">
    <w:name w:val="Normal (Web)"/>
    <w:basedOn w:val="Normal"/>
    <w:uiPriority w:val="99"/>
    <w:unhideWhenUsed/>
    <w:qFormat/>
    <w:rsid w:val="00202B37"/>
    <w:pPr>
      <w:spacing w:beforeAutospacing="1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161ECD"/>
    <w:rPr>
      <w:rFonts w:ascii="Tahoma" w:hAnsi="Tahoma" w:cs="Tahoma"/>
      <w:sz w:val="16"/>
      <w:szCs w:val="16"/>
    </w:rPr>
  </w:style>
  <w:style w:type="paragraph" w:customStyle="1" w:styleId="Contedodoquadro">
    <w:name w:val="Conteúdo do quadro"/>
    <w:basedOn w:val="Normal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uiPriority w:val="59"/>
    <w:rsid w:val="0060484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2">
    <w:name w:val="Body Text Indent 2"/>
    <w:basedOn w:val="Normal"/>
    <w:link w:val="Recuodecorpodetexto2Char"/>
    <w:rsid w:val="00E21B57"/>
    <w:pPr>
      <w:spacing w:after="120" w:line="480" w:lineRule="auto"/>
      <w:ind w:left="283"/>
    </w:pPr>
    <w:rPr>
      <w:rFonts w:ascii="Arial" w:hAnsi="Arial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E21B57"/>
    <w:rPr>
      <w:rFonts w:ascii="Arial" w:hAnsi="Ari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PPGEnf\Secretaria%20PPGENF\Pap&#233;is%20Timbrados\TIMBRADO%20PPGENF%20-%20RETRATO%202025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7Ywme36NYqOAeIUMzNimz5h9lg==">CgMxLjAyCGguZ2pkZ3hzMgloLjMwajB6bGw4AHIhMWl4Q1psaUdpX1JiNmFzeXpiTDZFM2JoR2RxM3VQXzdP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TIMBRADO PPGENF - RETRATO 2025</Template>
  <TotalTime>15</TotalTime>
  <Pages>1</Pages>
  <Words>157</Words>
  <Characters>850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profmonicaoria@outlook.com</cp:lastModifiedBy>
  <cp:revision>5</cp:revision>
  <cp:lastPrinted>2025-09-04T14:51:00Z</cp:lastPrinted>
  <dcterms:created xsi:type="dcterms:W3CDTF">2025-09-09T11:20:00Z</dcterms:created>
  <dcterms:modified xsi:type="dcterms:W3CDTF">2025-09-12T19:01:00Z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lpwstr>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caleCrop">
    <vt:lpwstr>false</vt:lpwstr>
  </property>
  <property fmtid="{D5CDD505-2E9C-101B-9397-08002B2CF9AE}" pid="8" name="ShareDoc">
    <vt:lpwstr>false</vt:lpwstr>
  </property>
</Properties>
</file>