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87D4D" w14:textId="14CEEF95" w:rsidR="007755F7" w:rsidRDefault="00CC1254" w:rsidP="00E140EA">
      <w:pPr>
        <w:pStyle w:val="Ttulo1"/>
        <w:spacing w:before="0" w:after="0"/>
        <w:ind w:right="142"/>
        <w:contextualSpacing/>
        <w:jc w:val="center"/>
        <w:rPr>
          <w:rFonts w:asciiTheme="minorHAnsi" w:eastAsia="Arial" w:hAnsiTheme="minorHAnsi" w:cstheme="minorHAnsi"/>
          <w:bCs/>
          <w:sz w:val="24"/>
          <w:szCs w:val="24"/>
          <w:u w:val="single"/>
        </w:rPr>
      </w:pPr>
      <w:bookmarkStart w:id="0" w:name="_Hlk208582824"/>
      <w:r w:rsidRPr="00E140EA">
        <w:rPr>
          <w:rFonts w:asciiTheme="minorHAnsi" w:eastAsia="Arial" w:hAnsiTheme="minorHAnsi" w:cstheme="minorHAnsi"/>
          <w:bCs/>
          <w:sz w:val="24"/>
          <w:szCs w:val="24"/>
          <w:u w:val="single"/>
        </w:rPr>
        <w:t>FORMULÁRIO MEMBROS DA BANCA</w:t>
      </w:r>
      <w:r w:rsidR="00E140EA" w:rsidRPr="00E140EA">
        <w:rPr>
          <w:rFonts w:asciiTheme="minorHAnsi" w:eastAsia="Arial" w:hAnsiTheme="minorHAnsi" w:cstheme="minorHAnsi"/>
          <w:bCs/>
          <w:sz w:val="24"/>
          <w:szCs w:val="24"/>
          <w:u w:val="single"/>
        </w:rPr>
        <w:t xml:space="preserve"> DE DEFESA</w:t>
      </w:r>
    </w:p>
    <w:p w14:paraId="263AC799" w14:textId="77777777" w:rsidR="00BD38E9" w:rsidRPr="00BD38E9" w:rsidRDefault="00BD38E9" w:rsidP="00BD38E9">
      <w:pPr>
        <w:rPr>
          <w:rFonts w:eastAsia="Arial"/>
        </w:rPr>
      </w:pPr>
    </w:p>
    <w:p w14:paraId="454BA10E" w14:textId="77777777" w:rsidR="007755F7" w:rsidRPr="00E140EA" w:rsidRDefault="007755F7" w:rsidP="00E140EA">
      <w:pPr>
        <w:ind w:left="11482" w:right="142" w:firstLine="8"/>
        <w:contextualSpacing/>
        <w:rPr>
          <w:rFonts w:asciiTheme="minorHAnsi" w:eastAsia="Arial" w:hAnsiTheme="minorHAnsi" w:cstheme="minorHAnsi"/>
        </w:rPr>
      </w:pPr>
      <w:proofErr w:type="gramStart"/>
      <w:r w:rsidRPr="00E140EA">
        <w:rPr>
          <w:rFonts w:asciiTheme="minorHAnsi" w:eastAsia="Arial" w:hAnsiTheme="minorHAnsi" w:cstheme="minorHAnsi"/>
        </w:rPr>
        <w:t>(  )</w:t>
      </w:r>
      <w:proofErr w:type="gramEnd"/>
      <w:r w:rsidRPr="00E140EA">
        <w:rPr>
          <w:rFonts w:asciiTheme="minorHAnsi" w:eastAsia="Arial" w:hAnsiTheme="minorHAnsi" w:cstheme="minorHAnsi"/>
        </w:rPr>
        <w:t xml:space="preserve"> Mestrado </w:t>
      </w:r>
    </w:p>
    <w:p w14:paraId="016E64C4" w14:textId="77777777" w:rsidR="007755F7" w:rsidRPr="00E140EA" w:rsidRDefault="007755F7" w:rsidP="00E140EA">
      <w:pPr>
        <w:ind w:left="11482" w:right="142" w:firstLine="8"/>
        <w:contextualSpacing/>
        <w:rPr>
          <w:rFonts w:asciiTheme="minorHAnsi" w:eastAsia="Arial" w:hAnsiTheme="minorHAnsi" w:cstheme="minorHAnsi"/>
        </w:rPr>
      </w:pPr>
      <w:proofErr w:type="gramStart"/>
      <w:r w:rsidRPr="00E140EA">
        <w:rPr>
          <w:rFonts w:asciiTheme="minorHAnsi" w:eastAsia="Arial" w:hAnsiTheme="minorHAnsi" w:cstheme="minorHAnsi"/>
        </w:rPr>
        <w:t>(  )</w:t>
      </w:r>
      <w:proofErr w:type="gramEnd"/>
      <w:r w:rsidRPr="00E140EA">
        <w:rPr>
          <w:rFonts w:asciiTheme="minorHAnsi" w:eastAsia="Arial" w:hAnsiTheme="minorHAnsi" w:cstheme="minorHAnsi"/>
        </w:rPr>
        <w:t xml:space="preserve"> Doutorado</w:t>
      </w:r>
    </w:p>
    <w:p w14:paraId="031C5C0B" w14:textId="77777777" w:rsidR="007755F7" w:rsidRPr="00E140EA" w:rsidRDefault="007755F7" w:rsidP="00E140EA">
      <w:pPr>
        <w:contextualSpacing/>
        <w:jc w:val="center"/>
        <w:rPr>
          <w:rFonts w:asciiTheme="minorHAnsi" w:eastAsia="Arial" w:hAnsiTheme="minorHAnsi" w:cstheme="minorHAnsi"/>
          <w:b/>
          <w:u w:val="single"/>
        </w:rPr>
      </w:pPr>
      <w:r w:rsidRPr="00E140EA">
        <w:rPr>
          <w:rFonts w:asciiTheme="minorHAnsi" w:eastAsia="Arial" w:hAnsiTheme="minorHAnsi" w:cstheme="minorHAnsi"/>
          <w:b/>
          <w:u w:val="single"/>
        </w:rPr>
        <w:t>ATENÇÃO!</w:t>
      </w:r>
    </w:p>
    <w:p w14:paraId="446E769C" w14:textId="5595786E" w:rsidR="00E140EA" w:rsidRPr="00E140EA" w:rsidRDefault="00E140EA" w:rsidP="00E140EA">
      <w:pPr>
        <w:numPr>
          <w:ilvl w:val="0"/>
          <w:numId w:val="1"/>
        </w:numPr>
        <w:ind w:left="0" w:firstLine="0"/>
        <w:contextualSpacing/>
        <w:jc w:val="both"/>
        <w:rPr>
          <w:rFonts w:asciiTheme="minorHAnsi" w:eastAsia="Arial" w:hAnsiTheme="minorHAnsi" w:cstheme="minorHAnsi"/>
          <w:b/>
          <w:bCs/>
        </w:rPr>
      </w:pPr>
      <w:r w:rsidRPr="00E140EA">
        <w:rPr>
          <w:rFonts w:asciiTheme="minorHAnsi" w:eastAsia="Arial" w:hAnsiTheme="minorHAnsi" w:cstheme="minorHAnsi"/>
          <w:b/>
          <w:bCs/>
          <w:color w:val="EE0000"/>
        </w:rPr>
        <w:t>Trinta (30) dias antes da realização da defesa</w:t>
      </w:r>
      <w:r w:rsidRPr="00E140EA">
        <w:rPr>
          <w:rFonts w:asciiTheme="minorHAnsi" w:eastAsia="Arial" w:hAnsiTheme="minorHAnsi" w:cstheme="minorHAnsi"/>
          <w:color w:val="000000"/>
        </w:rPr>
        <w:t>, o aluno deverá enviar à Secretaria do Programa a relação dos membros da Comissão Examinadora, para aprovação pelo Colegiado de Coordenação e envio dos convites de participação</w:t>
      </w:r>
      <w:r w:rsidR="00BD11E6">
        <w:rPr>
          <w:rFonts w:asciiTheme="minorHAnsi" w:eastAsia="Arial" w:hAnsiTheme="minorHAnsi" w:cstheme="minorHAnsi"/>
          <w:color w:val="000000"/>
        </w:rPr>
        <w:t>.</w:t>
      </w:r>
      <w:r w:rsidR="00BD11E6" w:rsidRPr="00BD11E6">
        <w:rPr>
          <w:rFonts w:asciiTheme="minorHAnsi" w:eastAsia="Arial" w:hAnsiTheme="minorHAnsi" w:cstheme="minorHAnsi"/>
          <w:b/>
          <w:bCs/>
          <w:color w:val="000000"/>
        </w:rPr>
        <w:t xml:space="preserve"> O não cumprimento dos prazos estabelecidos impedirá a realização da defesa na data pretendida.</w:t>
      </w:r>
    </w:p>
    <w:p w14:paraId="157D2E8D" w14:textId="16655DBF" w:rsidR="007755F7" w:rsidRPr="00E140EA" w:rsidRDefault="007755F7" w:rsidP="00E140EA">
      <w:pPr>
        <w:numPr>
          <w:ilvl w:val="0"/>
          <w:numId w:val="1"/>
        </w:numPr>
        <w:ind w:left="0" w:firstLine="0"/>
        <w:contextualSpacing/>
        <w:jc w:val="both"/>
        <w:rPr>
          <w:rFonts w:asciiTheme="minorHAnsi" w:eastAsia="Arial" w:hAnsiTheme="minorHAnsi" w:cstheme="minorHAnsi"/>
          <w:b/>
          <w:bCs/>
          <w:highlight w:val="yellow"/>
        </w:rPr>
      </w:pPr>
      <w:r w:rsidRPr="00E140EA">
        <w:rPr>
          <w:rFonts w:asciiTheme="minorHAnsi" w:eastAsia="Arial" w:hAnsiTheme="minorHAnsi" w:cstheme="minorHAnsi"/>
          <w:b/>
          <w:bCs/>
          <w:highlight w:val="yellow"/>
        </w:rPr>
        <w:t xml:space="preserve">Para a elaboração dos convites, é imprescindível fornecer as seguintes informações: nome completo dos membros da banca, data e horário da </w:t>
      </w:r>
      <w:r w:rsidR="00E140EA">
        <w:rPr>
          <w:rFonts w:asciiTheme="minorHAnsi" w:eastAsia="Arial" w:hAnsiTheme="minorHAnsi" w:cstheme="minorHAnsi"/>
          <w:b/>
          <w:bCs/>
          <w:highlight w:val="yellow"/>
        </w:rPr>
        <w:t>defesa</w:t>
      </w:r>
      <w:r w:rsidRPr="00E140EA">
        <w:rPr>
          <w:rFonts w:asciiTheme="minorHAnsi" w:eastAsia="Arial" w:hAnsiTheme="minorHAnsi" w:cstheme="minorHAnsi"/>
          <w:b/>
          <w:bCs/>
          <w:highlight w:val="yellow"/>
        </w:rPr>
        <w:t xml:space="preserve">, </w:t>
      </w:r>
      <w:r w:rsidRPr="00617BD0">
        <w:rPr>
          <w:rFonts w:asciiTheme="minorHAnsi" w:eastAsia="Arial" w:hAnsiTheme="minorHAnsi" w:cstheme="minorHAnsi"/>
          <w:b/>
          <w:bCs/>
          <w:color w:val="EE0000"/>
          <w:highlight w:val="yellow"/>
        </w:rPr>
        <w:t>e-mails de todos os participantes</w:t>
      </w:r>
      <w:r w:rsidRPr="00E140EA">
        <w:rPr>
          <w:rFonts w:asciiTheme="minorHAnsi" w:eastAsia="Arial" w:hAnsiTheme="minorHAnsi" w:cstheme="minorHAnsi"/>
          <w:b/>
          <w:bCs/>
          <w:highlight w:val="yellow"/>
        </w:rPr>
        <w:t>, além da modalidade do evento (presencial ou por videoconferência).</w:t>
      </w:r>
    </w:p>
    <w:p w14:paraId="7776EC35" w14:textId="6C4A8DD8" w:rsidR="00E140EA" w:rsidRPr="00E140EA" w:rsidRDefault="00E140EA" w:rsidP="00E140EA">
      <w:pPr>
        <w:numPr>
          <w:ilvl w:val="0"/>
          <w:numId w:val="1"/>
        </w:numPr>
        <w:ind w:left="0" w:firstLine="0"/>
        <w:contextualSpacing/>
        <w:jc w:val="both"/>
        <w:rPr>
          <w:rFonts w:asciiTheme="minorHAnsi" w:eastAsia="Arial" w:hAnsiTheme="minorHAnsi" w:cstheme="minorHAnsi"/>
        </w:rPr>
      </w:pPr>
      <w:r w:rsidRPr="00E140EA">
        <w:rPr>
          <w:rFonts w:asciiTheme="minorHAnsi" w:eastAsia="Arial" w:hAnsiTheme="minorHAnsi" w:cstheme="minorHAnsi"/>
        </w:rPr>
        <w:t>Para maiores informações acess</w:t>
      </w:r>
      <w:r>
        <w:rPr>
          <w:rFonts w:asciiTheme="minorHAnsi" w:eastAsia="Arial" w:hAnsiTheme="minorHAnsi" w:cstheme="minorHAnsi"/>
        </w:rPr>
        <w:t>ar</w:t>
      </w:r>
      <w:r w:rsidRPr="00E140EA">
        <w:rPr>
          <w:rFonts w:asciiTheme="minorHAnsi" w:eastAsia="Arial" w:hAnsiTheme="minorHAnsi" w:cstheme="minorHAnsi"/>
        </w:rPr>
        <w:t xml:space="preserve"> no site a Instrução Normativa 3/2025.</w:t>
      </w:r>
    </w:p>
    <w:p w14:paraId="6B01BB24" w14:textId="77777777" w:rsidR="007755F7" w:rsidRPr="00E140EA" w:rsidRDefault="007755F7" w:rsidP="00E140EA">
      <w:pPr>
        <w:ind w:right="142"/>
        <w:contextualSpacing/>
        <w:jc w:val="right"/>
        <w:rPr>
          <w:rFonts w:asciiTheme="minorHAnsi" w:eastAsia="Arial" w:hAnsiTheme="minorHAnsi" w:cstheme="minorHAnsi"/>
        </w:rPr>
      </w:pPr>
    </w:p>
    <w:p w14:paraId="3C7545BF" w14:textId="77777777" w:rsidR="007755F7" w:rsidRPr="00E140EA" w:rsidRDefault="007755F7" w:rsidP="00E140EA">
      <w:pPr>
        <w:pStyle w:val="Ttulo4"/>
        <w:spacing w:before="0" w:after="0"/>
        <w:ind w:right="142"/>
        <w:contextualSpacing/>
        <w:jc w:val="center"/>
        <w:rPr>
          <w:rFonts w:asciiTheme="minorHAnsi" w:eastAsia="Arial" w:hAnsiTheme="minorHAnsi" w:cstheme="minorHAnsi"/>
          <w:u w:val="single"/>
        </w:rPr>
      </w:pPr>
      <w:r w:rsidRPr="00E140EA">
        <w:rPr>
          <w:rFonts w:asciiTheme="minorHAnsi" w:eastAsia="Arial" w:hAnsiTheme="minorHAnsi" w:cstheme="minorHAnsi"/>
          <w:u w:val="single"/>
        </w:rPr>
        <w:t>REQUERIMENTO</w:t>
      </w:r>
    </w:p>
    <w:p w14:paraId="7A0178FD" w14:textId="77777777" w:rsidR="007755F7" w:rsidRPr="00E140EA" w:rsidRDefault="007755F7" w:rsidP="00E140EA">
      <w:pPr>
        <w:contextualSpacing/>
        <w:rPr>
          <w:rFonts w:asciiTheme="minorHAnsi" w:eastAsia="Arial" w:hAnsiTheme="minorHAnsi" w:cstheme="minorHAnsi"/>
        </w:rPr>
      </w:pPr>
    </w:p>
    <w:p w14:paraId="258B827D" w14:textId="6682247E" w:rsidR="007755F7" w:rsidRPr="00E140EA" w:rsidRDefault="007755F7" w:rsidP="00E140EA">
      <w:pPr>
        <w:ind w:right="142"/>
        <w:contextualSpacing/>
        <w:jc w:val="both"/>
        <w:rPr>
          <w:rFonts w:asciiTheme="minorHAnsi" w:eastAsia="Arial" w:hAnsiTheme="minorHAnsi" w:cstheme="minorHAnsi"/>
        </w:rPr>
      </w:pPr>
      <w:r w:rsidRPr="00E140EA">
        <w:rPr>
          <w:rFonts w:asciiTheme="minorHAnsi" w:eastAsia="Arial" w:hAnsiTheme="minorHAnsi" w:cstheme="minorHAnsi"/>
        </w:rPr>
        <w:t xml:space="preserve">Eu, </w:t>
      </w:r>
      <w:proofErr w:type="spellStart"/>
      <w:r w:rsidRPr="00E140EA">
        <w:rPr>
          <w:rFonts w:asciiTheme="minorHAnsi" w:eastAsia="Arial" w:hAnsiTheme="minorHAnsi" w:cstheme="minorHAnsi"/>
          <w:color w:val="EE0000"/>
        </w:rPr>
        <w:t>xxx</w:t>
      </w:r>
      <w:proofErr w:type="spellEnd"/>
      <w:r w:rsidRPr="00E140EA">
        <w:rPr>
          <w:rFonts w:asciiTheme="minorHAnsi" w:eastAsia="Arial" w:hAnsiTheme="minorHAnsi" w:cstheme="minorHAnsi"/>
        </w:rPr>
        <w:t xml:space="preserve">, solicito </w:t>
      </w:r>
      <w:r w:rsidR="00E140EA" w:rsidRPr="00E140EA">
        <w:rPr>
          <w:rFonts w:asciiTheme="minorHAnsi" w:eastAsia="Arial" w:hAnsiTheme="minorHAnsi" w:cstheme="minorHAnsi"/>
        </w:rPr>
        <w:t xml:space="preserve">aprovação pelo Colegiado de Coordenação dos membros da banca de Defesa de </w:t>
      </w:r>
      <w:r w:rsidR="00E140EA" w:rsidRPr="00E140EA">
        <w:rPr>
          <w:rFonts w:asciiTheme="minorHAnsi" w:eastAsia="Arial" w:hAnsiTheme="minorHAnsi" w:cstheme="minorHAnsi"/>
          <w:color w:val="EE0000"/>
        </w:rPr>
        <w:t>Dissertação/Tese</w:t>
      </w:r>
      <w:r w:rsidRPr="00E140EA">
        <w:rPr>
          <w:rFonts w:asciiTheme="minorHAnsi" w:eastAsia="Arial" w:hAnsiTheme="minorHAnsi" w:cstheme="minorHAnsi"/>
        </w:rPr>
        <w:t>,</w:t>
      </w:r>
      <w:r w:rsidR="00E140EA" w:rsidRPr="00E140EA">
        <w:rPr>
          <w:rFonts w:asciiTheme="minorHAnsi" w:eastAsia="Arial" w:hAnsiTheme="minorHAnsi" w:cstheme="minorHAnsi"/>
        </w:rPr>
        <w:t xml:space="preserve"> intitulada </w:t>
      </w:r>
      <w:proofErr w:type="spellStart"/>
      <w:r w:rsidR="00E140EA" w:rsidRPr="00E140EA">
        <w:rPr>
          <w:rFonts w:asciiTheme="minorHAnsi" w:eastAsia="Arial" w:hAnsiTheme="minorHAnsi" w:cstheme="minorHAnsi"/>
          <w:color w:val="EE0000"/>
        </w:rPr>
        <w:t>xxxx</w:t>
      </w:r>
      <w:proofErr w:type="spellEnd"/>
      <w:r w:rsidR="00E140EA" w:rsidRPr="00E140EA">
        <w:rPr>
          <w:rFonts w:asciiTheme="minorHAnsi" w:eastAsia="Arial" w:hAnsiTheme="minorHAnsi" w:cstheme="minorHAnsi"/>
        </w:rPr>
        <w:t>, que ocorrerá</w:t>
      </w:r>
      <w:r w:rsidRPr="00E140EA">
        <w:rPr>
          <w:rFonts w:asciiTheme="minorHAnsi" w:eastAsia="Arial" w:hAnsiTheme="minorHAnsi" w:cstheme="minorHAnsi"/>
        </w:rPr>
        <w:t xml:space="preserve"> no dia </w:t>
      </w:r>
      <w:proofErr w:type="spellStart"/>
      <w:r w:rsidRPr="00E140EA">
        <w:rPr>
          <w:rFonts w:asciiTheme="minorHAnsi" w:eastAsia="Arial" w:hAnsiTheme="minorHAnsi" w:cstheme="minorHAnsi"/>
          <w:color w:val="EE0000"/>
        </w:rPr>
        <w:t>xx</w:t>
      </w:r>
      <w:proofErr w:type="spellEnd"/>
      <w:r w:rsidRPr="00E140EA">
        <w:rPr>
          <w:rFonts w:asciiTheme="minorHAnsi" w:eastAsia="Arial" w:hAnsiTheme="minorHAnsi" w:cstheme="minorHAnsi"/>
        </w:rPr>
        <w:t>/</w:t>
      </w:r>
      <w:proofErr w:type="spellStart"/>
      <w:r w:rsidRPr="00E140EA">
        <w:rPr>
          <w:rFonts w:asciiTheme="minorHAnsi" w:eastAsia="Arial" w:hAnsiTheme="minorHAnsi" w:cstheme="minorHAnsi"/>
          <w:color w:val="EE0000"/>
        </w:rPr>
        <w:t>xx</w:t>
      </w:r>
      <w:proofErr w:type="spellEnd"/>
      <w:r w:rsidRPr="00E140EA">
        <w:rPr>
          <w:rFonts w:asciiTheme="minorHAnsi" w:eastAsia="Arial" w:hAnsiTheme="minorHAnsi" w:cstheme="minorHAnsi"/>
        </w:rPr>
        <w:t>/</w:t>
      </w:r>
      <w:proofErr w:type="spellStart"/>
      <w:r w:rsidRPr="00E140EA">
        <w:rPr>
          <w:rFonts w:asciiTheme="minorHAnsi" w:eastAsia="Arial" w:hAnsiTheme="minorHAnsi" w:cstheme="minorHAnsi"/>
          <w:color w:val="EE0000"/>
        </w:rPr>
        <w:t>xx</w:t>
      </w:r>
      <w:proofErr w:type="spellEnd"/>
      <w:r w:rsidRPr="00E140EA">
        <w:rPr>
          <w:rFonts w:asciiTheme="minorHAnsi" w:eastAsia="Arial" w:hAnsiTheme="minorHAnsi" w:cstheme="minorHAnsi"/>
        </w:rPr>
        <w:t xml:space="preserve">, às </w:t>
      </w:r>
      <w:proofErr w:type="spellStart"/>
      <w:r w:rsidRPr="00E140EA">
        <w:rPr>
          <w:rFonts w:asciiTheme="minorHAnsi" w:eastAsia="Arial" w:hAnsiTheme="minorHAnsi" w:cstheme="minorHAnsi"/>
          <w:color w:val="EE0000"/>
        </w:rPr>
        <w:t>xx</w:t>
      </w:r>
      <w:r w:rsidRPr="00E140EA">
        <w:rPr>
          <w:rFonts w:asciiTheme="minorHAnsi" w:eastAsia="Arial" w:hAnsiTheme="minorHAnsi" w:cstheme="minorHAnsi"/>
        </w:rPr>
        <w:t>:</w:t>
      </w:r>
      <w:r w:rsidRPr="00E140EA">
        <w:rPr>
          <w:rFonts w:asciiTheme="minorHAnsi" w:eastAsia="Arial" w:hAnsiTheme="minorHAnsi" w:cstheme="minorHAnsi"/>
          <w:color w:val="EE0000"/>
        </w:rPr>
        <w:t>xx</w:t>
      </w:r>
      <w:proofErr w:type="spellEnd"/>
      <w:r w:rsidRPr="00E140EA">
        <w:rPr>
          <w:rFonts w:asciiTheme="minorHAnsi" w:eastAsia="Arial" w:hAnsiTheme="minorHAnsi" w:cstheme="minorHAnsi"/>
          <w:color w:val="EE0000"/>
        </w:rPr>
        <w:t xml:space="preserve"> </w:t>
      </w:r>
      <w:r w:rsidRPr="00E140EA">
        <w:rPr>
          <w:rFonts w:asciiTheme="minorHAnsi" w:eastAsia="Arial" w:hAnsiTheme="minorHAnsi" w:cstheme="minorHAnsi"/>
        </w:rPr>
        <w:t xml:space="preserve">horas, na modalidade </w:t>
      </w:r>
      <w:proofErr w:type="gramStart"/>
      <w:r w:rsidRPr="00E140EA">
        <w:rPr>
          <w:rFonts w:asciiTheme="minorHAnsi" w:eastAsia="Arial" w:hAnsiTheme="minorHAnsi" w:cstheme="minorHAnsi"/>
        </w:rPr>
        <w:t xml:space="preserve">presencial(  </w:t>
      </w:r>
      <w:proofErr w:type="gramEnd"/>
      <w:r w:rsidRPr="00E140EA">
        <w:rPr>
          <w:rFonts w:asciiTheme="minorHAnsi" w:eastAsia="Arial" w:hAnsiTheme="minorHAnsi" w:cstheme="minorHAnsi"/>
        </w:rPr>
        <w:t xml:space="preserve">) </w:t>
      </w:r>
      <w:proofErr w:type="gramStart"/>
      <w:r w:rsidRPr="00E140EA">
        <w:rPr>
          <w:rFonts w:asciiTheme="minorHAnsi" w:eastAsia="Arial" w:hAnsiTheme="minorHAnsi" w:cstheme="minorHAnsi"/>
        </w:rPr>
        <w:t xml:space="preserve">remota(  </w:t>
      </w:r>
      <w:proofErr w:type="gramEnd"/>
      <w:r w:rsidRPr="00E140EA">
        <w:rPr>
          <w:rFonts w:asciiTheme="minorHAnsi" w:eastAsia="Arial" w:hAnsiTheme="minorHAnsi" w:cstheme="minorHAnsi"/>
        </w:rPr>
        <w:t>)</w:t>
      </w:r>
      <w:r w:rsidR="00E140EA" w:rsidRPr="00E140EA">
        <w:rPr>
          <w:rFonts w:asciiTheme="minorHAnsi" w:eastAsia="Arial" w:hAnsiTheme="minorHAnsi" w:cstheme="minorHAnsi"/>
        </w:rPr>
        <w:t>.</w:t>
      </w:r>
    </w:p>
    <w:p w14:paraId="1B703019" w14:textId="77777777" w:rsidR="007755F7" w:rsidRPr="00E140EA" w:rsidRDefault="007755F7" w:rsidP="00E140EA">
      <w:pPr>
        <w:pStyle w:val="Ttulo4"/>
        <w:spacing w:before="0" w:after="0"/>
        <w:ind w:right="142"/>
        <w:contextualSpacing/>
        <w:jc w:val="center"/>
        <w:rPr>
          <w:rFonts w:asciiTheme="minorHAnsi" w:eastAsia="Arial" w:hAnsiTheme="minorHAnsi" w:cstheme="minorHAnsi"/>
          <w:u w:val="single"/>
        </w:rPr>
      </w:pPr>
      <w:r w:rsidRPr="00E140EA">
        <w:rPr>
          <w:rFonts w:asciiTheme="minorHAnsi" w:eastAsia="Arial" w:hAnsiTheme="minorHAnsi" w:cstheme="minorHAnsi"/>
          <w:u w:val="single"/>
        </w:rPr>
        <w:t>COMISSÃO JULGADORA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837"/>
        <w:gridCol w:w="5932"/>
        <w:gridCol w:w="4805"/>
        <w:gridCol w:w="1986"/>
      </w:tblGrid>
      <w:tr w:rsidR="00E140EA" w:rsidRPr="00E140EA" w14:paraId="0A421378" w14:textId="77777777" w:rsidTr="00E140EA">
        <w:trPr>
          <w:trHeight w:val="473"/>
        </w:trPr>
        <w:tc>
          <w:tcPr>
            <w:tcW w:w="631" w:type="pct"/>
            <w:tcMar>
              <w:top w:w="0" w:type="dxa"/>
              <w:bottom w:w="0" w:type="dxa"/>
            </w:tcMar>
            <w:vAlign w:val="center"/>
          </w:tcPr>
          <w:p w14:paraId="13DD27F7" w14:textId="77777777" w:rsidR="00E140EA" w:rsidRPr="00E140EA" w:rsidRDefault="00E140EA" w:rsidP="00E140EA">
            <w:pPr>
              <w:contextualSpacing/>
              <w:jc w:val="center"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Tipo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  <w:vAlign w:val="center"/>
          </w:tcPr>
          <w:p w14:paraId="2652D82B" w14:textId="77777777" w:rsidR="00E140EA" w:rsidRPr="00E140EA" w:rsidRDefault="00E140EA" w:rsidP="00E140EA">
            <w:pPr>
              <w:contextualSpacing/>
              <w:jc w:val="center"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Nome completo</w:t>
            </w:r>
          </w:p>
        </w:tc>
        <w:tc>
          <w:tcPr>
            <w:tcW w:w="1650" w:type="pct"/>
            <w:vAlign w:val="center"/>
          </w:tcPr>
          <w:p w14:paraId="384CD111" w14:textId="5AD6E901" w:rsidR="00E140EA" w:rsidRPr="00E140EA" w:rsidRDefault="00E140EA" w:rsidP="00E140EA">
            <w:pPr>
              <w:pStyle w:val="Ttulo4"/>
              <w:spacing w:before="0" w:after="0"/>
              <w:contextualSpacing/>
              <w:jc w:val="center"/>
              <w:rPr>
                <w:rFonts w:asciiTheme="minorHAnsi" w:eastAsia="Arial" w:hAnsiTheme="minorHAnsi" w:cstheme="minorHAnsi"/>
              </w:rPr>
            </w:pPr>
            <w:r w:rsidRPr="00E140EA">
              <w:rPr>
                <w:rFonts w:asciiTheme="minorHAnsi" w:eastAsia="Arial" w:hAnsiTheme="minorHAnsi" w:cstheme="minorHAnsi"/>
              </w:rPr>
              <w:t>e-mail**</w:t>
            </w:r>
          </w:p>
        </w:tc>
        <w:tc>
          <w:tcPr>
            <w:tcW w:w="682" w:type="pct"/>
            <w:tcMar>
              <w:top w:w="0" w:type="dxa"/>
              <w:bottom w:w="0" w:type="dxa"/>
            </w:tcMar>
            <w:vAlign w:val="center"/>
          </w:tcPr>
          <w:p w14:paraId="3398DC24" w14:textId="7BA306E7" w:rsidR="00E140EA" w:rsidRPr="00E140EA" w:rsidRDefault="00E140EA" w:rsidP="00E140EA">
            <w:pPr>
              <w:pStyle w:val="Ttulo4"/>
              <w:spacing w:before="0" w:after="0"/>
              <w:contextualSpacing/>
              <w:jc w:val="center"/>
              <w:rPr>
                <w:rFonts w:asciiTheme="minorHAnsi" w:eastAsia="Arial" w:hAnsiTheme="minorHAnsi" w:cstheme="minorHAnsi"/>
              </w:rPr>
            </w:pPr>
            <w:r w:rsidRPr="00E140EA">
              <w:rPr>
                <w:rFonts w:asciiTheme="minorHAnsi" w:eastAsia="Arial" w:hAnsiTheme="minorHAnsi" w:cstheme="minorHAnsi"/>
              </w:rPr>
              <w:t>Instituição</w:t>
            </w:r>
          </w:p>
        </w:tc>
      </w:tr>
      <w:tr w:rsidR="00E140EA" w:rsidRPr="00E140EA" w14:paraId="45D476D9" w14:textId="77777777" w:rsidTr="00E140EA">
        <w:tc>
          <w:tcPr>
            <w:tcW w:w="631" w:type="pct"/>
            <w:tcMar>
              <w:top w:w="0" w:type="dxa"/>
              <w:bottom w:w="0" w:type="dxa"/>
            </w:tcMar>
          </w:tcPr>
          <w:p w14:paraId="23F19386" w14:textId="77777777" w:rsidR="00E140EA" w:rsidRPr="00E140EA" w:rsidRDefault="00E140EA" w:rsidP="00E140EA">
            <w:pPr>
              <w:contextualSpacing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Presidente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</w:tcPr>
          <w:p w14:paraId="05B5469D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1650" w:type="pct"/>
          </w:tcPr>
          <w:p w14:paraId="111EE0DF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682" w:type="pct"/>
            <w:tcMar>
              <w:top w:w="0" w:type="dxa"/>
              <w:bottom w:w="0" w:type="dxa"/>
            </w:tcMar>
          </w:tcPr>
          <w:p w14:paraId="5FD6930E" w14:textId="75FD4A78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</w:tr>
      <w:tr w:rsidR="00E140EA" w:rsidRPr="00E140EA" w14:paraId="6EB97B77" w14:textId="77777777" w:rsidTr="00E140EA">
        <w:tc>
          <w:tcPr>
            <w:tcW w:w="631" w:type="pct"/>
            <w:tcMar>
              <w:top w:w="0" w:type="dxa"/>
              <w:bottom w:w="0" w:type="dxa"/>
            </w:tcMar>
          </w:tcPr>
          <w:p w14:paraId="02E038DB" w14:textId="77777777" w:rsidR="00E140EA" w:rsidRPr="00E140EA" w:rsidRDefault="00E140EA" w:rsidP="00E140EA">
            <w:pPr>
              <w:contextualSpacing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Membro Efetivo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</w:tcPr>
          <w:p w14:paraId="6EF1CAC0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1650" w:type="pct"/>
          </w:tcPr>
          <w:p w14:paraId="314B4390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682" w:type="pct"/>
            <w:tcMar>
              <w:top w:w="0" w:type="dxa"/>
              <w:bottom w:w="0" w:type="dxa"/>
            </w:tcMar>
          </w:tcPr>
          <w:p w14:paraId="7D84E7B1" w14:textId="68A5877A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</w:tr>
      <w:tr w:rsidR="00E140EA" w:rsidRPr="00E140EA" w14:paraId="157FD831" w14:textId="77777777" w:rsidTr="00E140EA">
        <w:tc>
          <w:tcPr>
            <w:tcW w:w="631" w:type="pct"/>
            <w:tcMar>
              <w:top w:w="0" w:type="dxa"/>
              <w:bottom w:w="0" w:type="dxa"/>
            </w:tcMar>
          </w:tcPr>
          <w:p w14:paraId="5CC28255" w14:textId="77777777" w:rsidR="00E140EA" w:rsidRPr="00E140EA" w:rsidRDefault="00E140EA" w:rsidP="00E140EA">
            <w:pPr>
              <w:contextualSpacing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Membro Efetivo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</w:tcPr>
          <w:p w14:paraId="2D0EEBB2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1650" w:type="pct"/>
          </w:tcPr>
          <w:p w14:paraId="5506F45F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682" w:type="pct"/>
            <w:tcMar>
              <w:top w:w="0" w:type="dxa"/>
              <w:bottom w:w="0" w:type="dxa"/>
            </w:tcMar>
          </w:tcPr>
          <w:p w14:paraId="0ADB2DFC" w14:textId="2F6BC8E6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</w:tr>
      <w:tr w:rsidR="00E140EA" w:rsidRPr="00E140EA" w14:paraId="5F126F5C" w14:textId="77777777" w:rsidTr="00E140EA">
        <w:tc>
          <w:tcPr>
            <w:tcW w:w="631" w:type="pct"/>
            <w:tcMar>
              <w:top w:w="0" w:type="dxa"/>
              <w:bottom w:w="0" w:type="dxa"/>
            </w:tcMar>
          </w:tcPr>
          <w:p w14:paraId="649599C1" w14:textId="211342F4" w:rsidR="00E140EA" w:rsidRPr="00E140EA" w:rsidRDefault="00E140EA" w:rsidP="00E140EA">
            <w:pPr>
              <w:contextualSpacing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Membro Efetivo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</w:tcPr>
          <w:p w14:paraId="5A3865AA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1650" w:type="pct"/>
          </w:tcPr>
          <w:p w14:paraId="6D5B377F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682" w:type="pct"/>
            <w:tcMar>
              <w:top w:w="0" w:type="dxa"/>
              <w:bottom w:w="0" w:type="dxa"/>
            </w:tcMar>
          </w:tcPr>
          <w:p w14:paraId="009B40D2" w14:textId="06D9D208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</w:tr>
      <w:tr w:rsidR="00E140EA" w:rsidRPr="00E140EA" w14:paraId="65EF7B7E" w14:textId="77777777" w:rsidTr="00E140EA">
        <w:tc>
          <w:tcPr>
            <w:tcW w:w="631" w:type="pct"/>
            <w:tcMar>
              <w:top w:w="0" w:type="dxa"/>
              <w:bottom w:w="0" w:type="dxa"/>
            </w:tcMar>
          </w:tcPr>
          <w:p w14:paraId="48E432DA" w14:textId="7AFC3FB0" w:rsidR="00E140EA" w:rsidRPr="00E140EA" w:rsidRDefault="00E140EA" w:rsidP="00E140EA">
            <w:pPr>
              <w:contextualSpacing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Membro Efetivo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</w:tcPr>
          <w:p w14:paraId="757FB3D4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1650" w:type="pct"/>
          </w:tcPr>
          <w:p w14:paraId="3F22B5AA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682" w:type="pct"/>
            <w:tcMar>
              <w:top w:w="0" w:type="dxa"/>
              <w:bottom w:w="0" w:type="dxa"/>
            </w:tcMar>
          </w:tcPr>
          <w:p w14:paraId="31A01918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</w:tr>
      <w:tr w:rsidR="00E140EA" w:rsidRPr="00E140EA" w14:paraId="74B9D4F5" w14:textId="77777777" w:rsidTr="00E140EA">
        <w:tc>
          <w:tcPr>
            <w:tcW w:w="631" w:type="pct"/>
            <w:tcMar>
              <w:top w:w="0" w:type="dxa"/>
              <w:bottom w:w="0" w:type="dxa"/>
            </w:tcMar>
          </w:tcPr>
          <w:p w14:paraId="0D8B6475" w14:textId="0A99E2C2" w:rsidR="00E140EA" w:rsidRPr="00E140EA" w:rsidRDefault="00E140EA" w:rsidP="00E140EA">
            <w:pPr>
              <w:contextualSpacing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Membro Suplente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</w:tcPr>
          <w:p w14:paraId="37999C58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1650" w:type="pct"/>
          </w:tcPr>
          <w:p w14:paraId="1B0FAC85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682" w:type="pct"/>
            <w:tcMar>
              <w:top w:w="0" w:type="dxa"/>
              <w:bottom w:w="0" w:type="dxa"/>
            </w:tcMar>
          </w:tcPr>
          <w:p w14:paraId="435A27E8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</w:tr>
      <w:tr w:rsidR="00E140EA" w:rsidRPr="00E140EA" w14:paraId="007D23EE" w14:textId="77777777" w:rsidTr="00E140EA">
        <w:tc>
          <w:tcPr>
            <w:tcW w:w="631" w:type="pct"/>
            <w:tcMar>
              <w:top w:w="0" w:type="dxa"/>
              <w:bottom w:w="0" w:type="dxa"/>
            </w:tcMar>
          </w:tcPr>
          <w:p w14:paraId="1E3D35ED" w14:textId="62384208" w:rsidR="00E140EA" w:rsidRPr="00E140EA" w:rsidRDefault="00E140EA" w:rsidP="00E140EA">
            <w:pPr>
              <w:contextualSpacing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Membro Suplente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</w:tcPr>
          <w:p w14:paraId="2D4A74AE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1650" w:type="pct"/>
          </w:tcPr>
          <w:p w14:paraId="1C6AF7CD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682" w:type="pct"/>
            <w:tcMar>
              <w:top w:w="0" w:type="dxa"/>
              <w:bottom w:w="0" w:type="dxa"/>
            </w:tcMar>
          </w:tcPr>
          <w:p w14:paraId="4EB13CFA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</w:tr>
    </w:tbl>
    <w:p w14:paraId="1E44A6D9" w14:textId="23D4AF07" w:rsidR="007755F7" w:rsidRPr="00E140EA" w:rsidRDefault="007755F7" w:rsidP="00E140EA">
      <w:pPr>
        <w:contextualSpacing/>
        <w:rPr>
          <w:rFonts w:asciiTheme="minorHAnsi" w:eastAsia="Arial" w:hAnsiTheme="minorHAnsi" w:cstheme="minorHAnsi"/>
          <w:b/>
        </w:rPr>
      </w:pPr>
      <w:r w:rsidRPr="00E140EA">
        <w:rPr>
          <w:rFonts w:asciiTheme="minorHAnsi" w:eastAsia="Arial" w:hAnsiTheme="minorHAnsi" w:cstheme="minorHAnsi"/>
          <w:b/>
        </w:rPr>
        <w:t>Coorientador(a</w:t>
      </w:r>
      <w:r w:rsidR="00E140EA" w:rsidRPr="00E140EA">
        <w:rPr>
          <w:rFonts w:asciiTheme="minorHAnsi" w:eastAsia="Arial" w:hAnsiTheme="minorHAnsi" w:cstheme="minorHAnsi"/>
          <w:b/>
        </w:rPr>
        <w:t>):</w:t>
      </w:r>
      <w:r w:rsidR="00C46886" w:rsidRPr="00E140EA">
        <w:rPr>
          <w:rFonts w:asciiTheme="minorHAnsi" w:eastAsia="Arial" w:hAnsiTheme="minorHAnsi" w:cstheme="minorHAnsi"/>
          <w:b/>
        </w:rPr>
        <w:t xml:space="preserve"> </w:t>
      </w:r>
    </w:p>
    <w:p w14:paraId="1A09D65F" w14:textId="77777777" w:rsidR="00E140EA" w:rsidRPr="00E140EA" w:rsidRDefault="00E140EA" w:rsidP="00E140EA">
      <w:pPr>
        <w:ind w:left="1418" w:right="142"/>
        <w:contextualSpacing/>
        <w:jc w:val="both"/>
        <w:rPr>
          <w:rFonts w:asciiTheme="minorHAnsi" w:eastAsia="Arial" w:hAnsiTheme="minorHAnsi" w:cstheme="minorHAnsi"/>
        </w:rPr>
      </w:pPr>
    </w:p>
    <w:p w14:paraId="0877D0C6" w14:textId="29BEDBFA" w:rsidR="007755F7" w:rsidRPr="00E140EA" w:rsidRDefault="007755F7" w:rsidP="00E140EA">
      <w:pPr>
        <w:ind w:left="1418" w:right="142"/>
        <w:contextualSpacing/>
        <w:jc w:val="both"/>
        <w:rPr>
          <w:rFonts w:asciiTheme="minorHAnsi" w:eastAsia="Arial" w:hAnsiTheme="minorHAnsi" w:cstheme="minorHAnsi"/>
        </w:rPr>
      </w:pPr>
      <w:r w:rsidRPr="00E140EA">
        <w:rPr>
          <w:rFonts w:asciiTheme="minorHAnsi" w:eastAsia="Arial" w:hAnsiTheme="minorHAnsi" w:cstheme="minorHAnsi"/>
        </w:rPr>
        <w:t>Nestes Termos,</w:t>
      </w:r>
    </w:p>
    <w:p w14:paraId="779103DC" w14:textId="77777777" w:rsidR="007755F7" w:rsidRPr="00E140EA" w:rsidRDefault="007755F7" w:rsidP="00E140EA">
      <w:pPr>
        <w:ind w:left="1418" w:right="142"/>
        <w:contextualSpacing/>
        <w:jc w:val="both"/>
        <w:rPr>
          <w:rFonts w:asciiTheme="minorHAnsi" w:eastAsia="Arial" w:hAnsiTheme="minorHAnsi" w:cstheme="minorHAnsi"/>
        </w:rPr>
      </w:pPr>
      <w:r w:rsidRPr="00E140EA">
        <w:rPr>
          <w:rFonts w:asciiTheme="minorHAnsi" w:eastAsia="Arial" w:hAnsiTheme="minorHAnsi" w:cstheme="minorHAnsi"/>
        </w:rPr>
        <w:t>Pede Deferimento.</w:t>
      </w:r>
    </w:p>
    <w:p w14:paraId="770F39C1" w14:textId="77777777" w:rsidR="007755F7" w:rsidRPr="00E140EA" w:rsidRDefault="007755F7" w:rsidP="00E140EA">
      <w:pPr>
        <w:ind w:left="1418"/>
        <w:contextualSpacing/>
        <w:jc w:val="right"/>
        <w:rPr>
          <w:rFonts w:asciiTheme="minorHAnsi" w:eastAsia="Arial" w:hAnsiTheme="minorHAnsi" w:cstheme="minorHAnsi"/>
        </w:rPr>
      </w:pPr>
      <w:r w:rsidRPr="00E140EA">
        <w:rPr>
          <w:rFonts w:asciiTheme="minorHAnsi" w:eastAsia="Arial" w:hAnsiTheme="minorHAnsi" w:cstheme="minorHAnsi"/>
        </w:rPr>
        <w:t xml:space="preserve">Fortaleza, </w:t>
      </w:r>
      <w:proofErr w:type="spellStart"/>
      <w:r w:rsidRPr="00E140EA">
        <w:rPr>
          <w:rFonts w:asciiTheme="minorHAnsi" w:eastAsia="Arial" w:hAnsiTheme="minorHAnsi" w:cstheme="minorHAnsi"/>
          <w:color w:val="EE0000"/>
        </w:rPr>
        <w:t>xx</w:t>
      </w:r>
      <w:proofErr w:type="spellEnd"/>
      <w:r w:rsidRPr="00E140EA">
        <w:rPr>
          <w:rFonts w:asciiTheme="minorHAnsi" w:eastAsia="Arial" w:hAnsiTheme="minorHAnsi" w:cstheme="minorHAnsi"/>
          <w:color w:val="EE0000"/>
        </w:rPr>
        <w:t xml:space="preserve"> </w:t>
      </w:r>
      <w:r w:rsidRPr="00E140EA">
        <w:rPr>
          <w:rFonts w:asciiTheme="minorHAnsi" w:eastAsia="Arial" w:hAnsiTheme="minorHAnsi" w:cstheme="minorHAnsi"/>
        </w:rPr>
        <w:t xml:space="preserve">de </w:t>
      </w:r>
      <w:proofErr w:type="spellStart"/>
      <w:r w:rsidRPr="00E140EA">
        <w:rPr>
          <w:rFonts w:asciiTheme="minorHAnsi" w:eastAsia="Arial" w:hAnsiTheme="minorHAnsi" w:cstheme="minorHAnsi"/>
          <w:color w:val="EE0000"/>
        </w:rPr>
        <w:t>xxxx</w:t>
      </w:r>
      <w:proofErr w:type="spellEnd"/>
      <w:r w:rsidRPr="00E140EA">
        <w:rPr>
          <w:rFonts w:asciiTheme="minorHAnsi" w:eastAsia="Arial" w:hAnsiTheme="minorHAnsi" w:cstheme="minorHAnsi"/>
          <w:color w:val="EE0000"/>
        </w:rPr>
        <w:t xml:space="preserve"> </w:t>
      </w:r>
      <w:r w:rsidRPr="00E140EA">
        <w:rPr>
          <w:rFonts w:asciiTheme="minorHAnsi" w:eastAsia="Arial" w:hAnsiTheme="minorHAnsi" w:cstheme="minorHAnsi"/>
        </w:rPr>
        <w:t>de 202</w:t>
      </w:r>
      <w:r w:rsidRPr="00E140EA">
        <w:rPr>
          <w:rFonts w:asciiTheme="minorHAnsi" w:eastAsia="Arial" w:hAnsiTheme="minorHAnsi" w:cstheme="minorHAnsi"/>
          <w:color w:val="EE0000"/>
        </w:rPr>
        <w:t>x</w:t>
      </w:r>
      <w:r w:rsidRPr="00E140EA">
        <w:rPr>
          <w:rFonts w:asciiTheme="minorHAnsi" w:eastAsia="Arial" w:hAnsiTheme="minorHAnsi" w:cstheme="minorHAnsi"/>
        </w:rPr>
        <w:t>.</w:t>
      </w:r>
    </w:p>
    <w:p w14:paraId="53B0A31F" w14:textId="77777777" w:rsidR="00E140EA" w:rsidRPr="00E140EA" w:rsidRDefault="00E140EA" w:rsidP="00E140EA">
      <w:pPr>
        <w:ind w:left="1418"/>
        <w:contextualSpacing/>
        <w:jc w:val="right"/>
        <w:rPr>
          <w:rFonts w:asciiTheme="minorHAnsi" w:eastAsia="Arial" w:hAnsiTheme="minorHAnsi" w:cstheme="minorHAnsi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1"/>
        <w:gridCol w:w="5951"/>
      </w:tblGrid>
      <w:tr w:rsidR="007755F7" w:rsidRPr="00E140EA" w14:paraId="66D997FB" w14:textId="77777777" w:rsidTr="007755F7">
        <w:tc>
          <w:tcPr>
            <w:tcW w:w="5951" w:type="dxa"/>
          </w:tcPr>
          <w:p w14:paraId="00D57EDF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</w:p>
          <w:p w14:paraId="1970F400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  <w:r w:rsidRPr="00E140EA">
              <w:rPr>
                <w:rFonts w:eastAsia="Arial" w:cstheme="minorHAnsi"/>
              </w:rPr>
              <w:t>______________________________________________</w:t>
            </w:r>
          </w:p>
          <w:p w14:paraId="1D4D6651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  <w:r w:rsidRPr="00E140EA">
              <w:rPr>
                <w:rFonts w:eastAsia="Arial" w:cstheme="minorHAnsi"/>
              </w:rPr>
              <w:t>Professor(a) Orientador(a)</w:t>
            </w:r>
          </w:p>
        </w:tc>
        <w:tc>
          <w:tcPr>
            <w:tcW w:w="5951" w:type="dxa"/>
          </w:tcPr>
          <w:p w14:paraId="52D3C762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</w:p>
          <w:p w14:paraId="2194E96C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  <w:r w:rsidRPr="00E140EA">
              <w:rPr>
                <w:rFonts w:eastAsia="Arial" w:cstheme="minorHAnsi"/>
              </w:rPr>
              <w:t>______________________________________________</w:t>
            </w:r>
          </w:p>
          <w:p w14:paraId="68CBA082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  <w:r w:rsidRPr="00E140EA">
              <w:rPr>
                <w:rFonts w:eastAsia="Arial" w:cstheme="minorHAnsi"/>
              </w:rPr>
              <w:t>Mestrando(a) / Doutorando(a)</w:t>
            </w:r>
          </w:p>
        </w:tc>
      </w:tr>
      <w:bookmarkEnd w:id="0"/>
    </w:tbl>
    <w:p w14:paraId="030E7920" w14:textId="56E44283" w:rsidR="0067763B" w:rsidRPr="00E140EA" w:rsidRDefault="0067763B" w:rsidP="00E140EA">
      <w:pPr>
        <w:contextualSpacing/>
        <w:rPr>
          <w:rFonts w:asciiTheme="minorHAnsi" w:hAnsiTheme="minorHAnsi" w:cstheme="minorHAnsi"/>
        </w:rPr>
      </w:pPr>
    </w:p>
    <w:sectPr w:rsidR="0067763B" w:rsidRPr="00E140EA" w:rsidSect="008332B1">
      <w:headerReference w:type="default" r:id="rId9"/>
      <w:footerReference w:type="default" r:id="rId10"/>
      <w:pgSz w:w="16838" w:h="11906" w:orient="landscape"/>
      <w:pgMar w:top="1418" w:right="1134" w:bottom="851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9B7B3" w14:textId="77777777" w:rsidR="001D1628" w:rsidRDefault="001D1628">
      <w:r>
        <w:separator/>
      </w:r>
    </w:p>
  </w:endnote>
  <w:endnote w:type="continuationSeparator" w:id="0">
    <w:p w14:paraId="617FF199" w14:textId="77777777" w:rsidR="001D1628" w:rsidRDefault="001D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1" w:fontKey="{CE8E7219-1F65-4691-951F-B6E695C9238F}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  <w:embedRegular r:id="rId2" w:fontKey="{7F9950B9-847F-4EDF-BF33-ADF42910A675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9A6C3794-7F12-40F4-8AFF-50C84B9A8A1F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88556F23-81B1-418F-8B79-F7CEE36DEE7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8DC38EAA-2D81-4134-89EC-536E808AE3EF}"/>
    <w:embedItalic r:id="rId6" w:fontKey="{244FA8AB-0B2F-4890-833C-E80AC3093F0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ABBF0C77-90FA-4B69-96E9-1FE4F07E1E94}"/>
    <w:embedBold r:id="rId8" w:fontKey="{70516E8A-5FE5-4247-BFCC-B38F420008F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5DEE9C4C-BB17-4A6D-A9A9-923179D75AB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D2892" w14:textId="77777777" w:rsidR="007A5C2D" w:rsidRDefault="00E61306">
    <w:pPr>
      <w:pStyle w:val="Rodap"/>
    </w:pPr>
    <w:r>
      <w:rPr>
        <w:noProof/>
      </w:rPr>
      <w:drawing>
        <wp:anchor distT="0" distB="0" distL="114300" distR="114300" simplePos="0" relativeHeight="251665408" behindDoc="0" locked="0" layoutInCell="1" allowOverlap="1" wp14:anchorId="1C38D8E9" wp14:editId="4BE634D7">
          <wp:simplePos x="0" y="0"/>
          <wp:positionH relativeFrom="page">
            <wp:align>left</wp:align>
          </wp:positionH>
          <wp:positionV relativeFrom="paragraph">
            <wp:posOffset>-335231</wp:posOffset>
          </wp:positionV>
          <wp:extent cx="10764715" cy="899795"/>
          <wp:effectExtent l="0" t="0" r="0" b="0"/>
          <wp:wrapNone/>
          <wp:docPr id="1877950139" name="Imagem 2" descr="Ícone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950139" name="Imagem 2" descr="Ícone&#10;&#10;O conteúdo gerado por IA pode estar incorreto.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471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6719C"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5985FFE9" wp14:editId="04B76564">
              <wp:simplePos x="0" y="0"/>
              <wp:positionH relativeFrom="margin">
                <wp:posOffset>7884795</wp:posOffset>
              </wp:positionH>
              <wp:positionV relativeFrom="paragraph">
                <wp:posOffset>1905</wp:posOffset>
              </wp:positionV>
              <wp:extent cx="2204720" cy="140462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472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3E986C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 w14:paraId="466A5754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 w14:paraId="78A50129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 w14:paraId="6D2A8551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 xml:space="preserve">                   Fortaleza - Ceará - Brasil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985FFE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33" type="#_x0000_t202" style="position:absolute;margin-left:620.85pt;margin-top:.15pt;width:173.6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" filled="f" stroked="f">
              <v:textbox style="mso-fit-shape-to-text:t">
                <w:txbxContent>
                  <w:p w14:paraId="523E986C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 w14:paraId="466A5754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 w14:paraId="78A50129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 w14:paraId="6D2A8551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 xml:space="preserve">                   Fortaleza - Ceará - Brasil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4EA4892" w14:textId="77777777" w:rsidR="00423BDB" w:rsidRDefault="00D3695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i/>
        <w:color w:val="000000"/>
      </w:rPr>
    </w:pPr>
    <w:r>
      <w:rPr>
        <w:noProof/>
      </w:rPr>
      <w:drawing>
        <wp:anchor distT="0" distB="0" distL="114300" distR="114300" simplePos="0" relativeHeight="251664384" behindDoc="0" locked="0" layoutInCell="1" hidden="0" allowOverlap="1" wp14:anchorId="0AB95558" wp14:editId="030BC44C">
          <wp:simplePos x="0" y="0"/>
          <wp:positionH relativeFrom="margin">
            <wp:posOffset>-726382</wp:posOffset>
          </wp:positionH>
          <wp:positionV relativeFrom="paragraph">
            <wp:posOffset>389890</wp:posOffset>
          </wp:positionV>
          <wp:extent cx="10800000" cy="215900"/>
          <wp:effectExtent l="0" t="0" r="1905" b="0"/>
          <wp:wrapNone/>
          <wp:docPr id="732523285" name="image2.png" descr="Tela de computador com fundo pret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523285" name="image2.png" descr="Tela de computador com fundo preto&#10;&#10;Descrição gerada automaticamente"/>
                  <pic:cNvPicPr preferRelativeResize="0"/>
                </pic:nvPicPr>
                <pic:blipFill rotWithShape="1">
                  <a:blip r:embed="rId2"/>
                  <a:srcRect t="77898"/>
                  <a:stretch/>
                </pic:blipFill>
                <pic:spPr bwMode="auto">
                  <a:xfrm>
                    <a:off x="0" y="0"/>
                    <a:ext cx="10800000" cy="215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8AAFDA" w14:textId="77777777" w:rsidR="001D1628" w:rsidRDefault="001D1628">
      <w:r>
        <w:separator/>
      </w:r>
    </w:p>
  </w:footnote>
  <w:footnote w:type="continuationSeparator" w:id="0">
    <w:p w14:paraId="5D4F4FBE" w14:textId="77777777" w:rsidR="001D1628" w:rsidRDefault="001D16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C4A4D" w14:textId="77777777" w:rsidR="00423BDB" w:rsidRDefault="00A6719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  <w:r>
      <w:rPr>
        <w:b/>
        <w:noProof/>
        <w:color w:val="000000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91B2167" wp14:editId="20DD5F6F">
              <wp:simplePos x="0" y="0"/>
              <wp:positionH relativeFrom="page">
                <wp:posOffset>-612949</wp:posOffset>
              </wp:positionH>
              <wp:positionV relativeFrom="paragraph">
                <wp:posOffset>-450266</wp:posOffset>
              </wp:positionV>
              <wp:extent cx="11304000" cy="1372230"/>
              <wp:effectExtent l="0" t="0" r="0" b="0"/>
              <wp:wrapNone/>
              <wp:docPr id="1051651407" name="Agrupar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304000" cy="1372230"/>
                        <a:chOff x="-262" y="-54"/>
                        <a:chExt cx="12477" cy="2163"/>
                      </a:xfrm>
                    </wpg:grpSpPr>
                    <wps:wsp>
                      <wps:cNvPr id="977262426" name="Retângulo 977262426"/>
                      <wps:cNvSpPr/>
                      <wps:spPr>
                        <a:xfrm>
                          <a:off x="-258" y="-54"/>
                          <a:ext cx="12473" cy="34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5765B57" w14:textId="77777777" w:rsidR="00423BDB" w:rsidRPr="00C36793" w:rsidRDefault="00423BDB">
                            <w:pPr>
                              <w:textDirection w:val="btLr"/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  <wps:wsp>
                      <wps:cNvPr id="1698278636" name="Forma Livre: Forma 1698278636"/>
                      <wps:cNvSpPr/>
                      <wps:spPr>
                        <a:xfrm>
                          <a:off x="-262" y="287"/>
                          <a:ext cx="12477" cy="141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73" h="1765" extrusionOk="0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00278477" name="Shape 13"/>
                        <pic:cNvPicPr preferRelativeResize="0"/>
                      </pic:nvPicPr>
                      <pic:blipFill rotWithShape="1">
                        <a:blip r:embed="rId1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8" y="1499"/>
                          <a:ext cx="23" cy="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19364907" name="Shape 14"/>
                        <pic:cNvPicPr preferRelativeResize="0"/>
                      </pic:nvPicPr>
                      <pic:blipFill rotWithShape="1">
                        <a:blip r:embed="rId2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9" y="2043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912969226" name="Shape 15"/>
                        <pic:cNvPicPr preferRelativeResize="0"/>
                      </pic:nvPicPr>
                      <pic:blipFill rotWithShape="1">
                        <a:blip r:embed="rId3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233" y="2092"/>
                          <a:ext cx="47" cy="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644403945" name="Shape 16"/>
                        <pic:cNvPicPr preferRelativeResize="0"/>
                      </pic:nvPicPr>
                      <pic:blipFill rotWithShape="1">
                        <a:blip r:embed="rId4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085" y="2042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91B2167" id="Agrupar 10" o:spid="_x0000_s1026" style="position:absolute;margin-left:-48.25pt;margin-top:-35.45pt;width:890.1pt;height:108.05pt;z-index:251658240;mso-position-horizontal-relative:page;mso-width-relative:margin;mso-height-relative:margin" coordorigin="-262,-54" coordsize="12477,21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7ND6WgAAAAx0Uk5TAAMGDhItNVpb&#10;Y3bIrwiTJAAAAChJREFUeF5jYEABTEwQmhVMczL8Y2JgZGNgYvjNwsDMxvIDJMjCASIBOOUDLhAa&#10;38cAAAAASUVORK5CYIJQSwMECgAAAAAAAAAhAN6Ey0p3AwAAdwMAABQAAABkcnMvbWVkaWEvaW1h&#10;Z2UzLnBuZ4lQTkcNChoKAAAADUlIRFIAAAAHAAAAAwgDAAAAaB3l9wAAAwBQTFRFAAAA4cMe48Yr&#10;4r8n4sAr5cUt5cAr5sEt5cMs5cMu5cIt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JSfWsgAAAAt0Uk5TABESNDVPWVp/gOyCsRIcAAAAG0lEQVR4XmNg&#10;gABmBkZm9j9cjEwMjIyMDL8ZAQ4oAhdo6BOrAAAAAElFTkSuQmCCUEsDBAoAAAAAAAAAIQCWsjJy&#10;gAMAAIADAAAUAAAAZHJzL21lZGlhL2ltYWdlNC5wbmeJUE5HDQoaCgAAAA1JSERSAAAABwAAAAcI&#10;AwAAAPOMp+EAAAMAUExURQAAAOazGt27Iu3KLOnFLODALeXELuO/L+bELuTELuTBL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">
              <v:rect id="Retângulo 977262426" o:spid="_x0000_s1027" style="position:absolute;left:-258;top:-54;width:12473;height: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" fillcolor="#90c43e" stroked="f">
                <v:textbox inset="2.53958mm,2.53958mm,2.53958mm,2.53958mm">
                  <w:txbxContent>
                    <w:p w14:paraId="75765B57" w14:textId="77777777" w:rsidR="00423BDB" w:rsidRPr="00C36793" w:rsidRDefault="00423BDB">
                      <w:pPr>
                        <w:textDirection w:val="btLr"/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  <v:shape id="Forma Livre: Forma 1698278636" o:spid="_x0000_s1028" style="position:absolute;left:-262;top:287;width:12477;height:1417;visibility:visible;mso-wrap-style:square;v-text-anchor:middle" coordsize="12473,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" path="m12473,l,,,1764,1428,1453r634,-135l2616,1203r395,-80l3406,1046r315,-61l4037,927r315,-57l4667,816r236,-40l5140,738r235,-37l5611,665r236,-34l6083,599r235,-31l6553,539r236,-27l6945,495r157,-17l7259,463r156,-15l7572,434r156,-13l7885,409r156,-11l8197,388r157,-9l8510,371r156,-7l8822,358r156,-5l9134,349r156,-3l9446,344r155,-1l9757,344r156,2l10068,348r156,5l10380,358r155,6l10690,372r156,9l11001,392r155,11l11311,416r155,15l11621,446r155,17l11931,482r155,20l12241,523r154,23l12473,558r,-558xe" fillcolor="#373766" stroked="f">
                <v:path arrowok="t" o:extrusionok="f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13" o:spid="_x0000_s1029" type="#_x0000_t75" style="position:absolute;left:11378;top:1499;width:23;height: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">
                <v:imagedata r:id="rId5" o:title=""/>
              </v:shape>
              <v:shape id="Shape 14" o:spid="_x0000_s1030" type="#_x0000_t75" style="position:absolute;left:11379;top:2043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">
                <v:imagedata r:id="rId6" o:title=""/>
              </v:shape>
              <v:shape id="Shape 15" o:spid="_x0000_s1031" type="#_x0000_t75" style="position:absolute;left:11233;top:2092;width:47;height:1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">
                <v:imagedata r:id="rId7" o:title=""/>
              </v:shape>
              <v:shape id="Shape 16" o:spid="_x0000_s1032" type="#_x0000_t75" style="position:absolute;left:11085;top:2042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">
                <v:imagedata r:id="rId8" o:title=""/>
              </v:shape>
              <w10:wrap anchorx="page"/>
            </v:group>
          </w:pict>
        </mc:Fallback>
      </mc:AlternateContent>
    </w:r>
    <w:r w:rsidR="00AE7FA0">
      <w:rPr>
        <w:noProof/>
      </w:rPr>
      <w:drawing>
        <wp:anchor distT="0" distB="0" distL="114300" distR="114300" simplePos="0" relativeHeight="251662336" behindDoc="0" locked="0" layoutInCell="1" allowOverlap="1" wp14:anchorId="67A2F845" wp14:editId="721B4BD3">
          <wp:simplePos x="0" y="0"/>
          <wp:positionH relativeFrom="column">
            <wp:posOffset>6420312</wp:posOffset>
          </wp:positionH>
          <wp:positionV relativeFrom="paragraph">
            <wp:posOffset>6466</wp:posOffset>
          </wp:positionV>
          <wp:extent cx="2520189" cy="742950"/>
          <wp:effectExtent l="0" t="0" r="0" b="0"/>
          <wp:wrapNone/>
          <wp:docPr id="1964626476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626476" name="Imagem 9" descr="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0189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3B39E6" w14:textId="77777777" w:rsidR="00423BDB" w:rsidRDefault="00423B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0B3DD8"/>
    <w:multiLevelType w:val="multilevel"/>
    <w:tmpl w:val="AE9C49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89761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5F7"/>
    <w:rsid w:val="00073452"/>
    <w:rsid w:val="000832A8"/>
    <w:rsid w:val="00092602"/>
    <w:rsid w:val="000E5B9C"/>
    <w:rsid w:val="000E6275"/>
    <w:rsid w:val="00105DDE"/>
    <w:rsid w:val="0011640E"/>
    <w:rsid w:val="00126D50"/>
    <w:rsid w:val="00152C54"/>
    <w:rsid w:val="001530D3"/>
    <w:rsid w:val="001D1628"/>
    <w:rsid w:val="001E7DFD"/>
    <w:rsid w:val="0023383E"/>
    <w:rsid w:val="002B1A3F"/>
    <w:rsid w:val="002B2E83"/>
    <w:rsid w:val="002D22F6"/>
    <w:rsid w:val="002E27CD"/>
    <w:rsid w:val="00301E49"/>
    <w:rsid w:val="003602A0"/>
    <w:rsid w:val="003A44F4"/>
    <w:rsid w:val="00423BDB"/>
    <w:rsid w:val="00425311"/>
    <w:rsid w:val="00427B28"/>
    <w:rsid w:val="00480A45"/>
    <w:rsid w:val="004C3B50"/>
    <w:rsid w:val="0054604B"/>
    <w:rsid w:val="005C73C0"/>
    <w:rsid w:val="00604843"/>
    <w:rsid w:val="00617BD0"/>
    <w:rsid w:val="0067763B"/>
    <w:rsid w:val="00774812"/>
    <w:rsid w:val="007755F7"/>
    <w:rsid w:val="007A5C2D"/>
    <w:rsid w:val="007F59F2"/>
    <w:rsid w:val="00817903"/>
    <w:rsid w:val="008332B1"/>
    <w:rsid w:val="00866AE5"/>
    <w:rsid w:val="0089783E"/>
    <w:rsid w:val="008C49CE"/>
    <w:rsid w:val="009463D2"/>
    <w:rsid w:val="009770B0"/>
    <w:rsid w:val="009772B4"/>
    <w:rsid w:val="009D75D8"/>
    <w:rsid w:val="009E3351"/>
    <w:rsid w:val="009E3A64"/>
    <w:rsid w:val="00A11880"/>
    <w:rsid w:val="00A475F9"/>
    <w:rsid w:val="00A6719C"/>
    <w:rsid w:val="00AE7FA0"/>
    <w:rsid w:val="00AF46ED"/>
    <w:rsid w:val="00AF77B9"/>
    <w:rsid w:val="00B05677"/>
    <w:rsid w:val="00B7703F"/>
    <w:rsid w:val="00B91C17"/>
    <w:rsid w:val="00BC6994"/>
    <w:rsid w:val="00BD11E6"/>
    <w:rsid w:val="00BD38E9"/>
    <w:rsid w:val="00BE167D"/>
    <w:rsid w:val="00C31620"/>
    <w:rsid w:val="00C36793"/>
    <w:rsid w:val="00C46886"/>
    <w:rsid w:val="00C635A8"/>
    <w:rsid w:val="00CC1254"/>
    <w:rsid w:val="00CD1C63"/>
    <w:rsid w:val="00D36958"/>
    <w:rsid w:val="00D61DF2"/>
    <w:rsid w:val="00DD44EF"/>
    <w:rsid w:val="00DD5DE3"/>
    <w:rsid w:val="00DE324A"/>
    <w:rsid w:val="00E140EA"/>
    <w:rsid w:val="00E21B57"/>
    <w:rsid w:val="00E61306"/>
    <w:rsid w:val="00E74044"/>
    <w:rsid w:val="00E8340F"/>
    <w:rsid w:val="00E842A6"/>
    <w:rsid w:val="00ED73DE"/>
    <w:rsid w:val="00F5244F"/>
    <w:rsid w:val="00FD1E0F"/>
    <w:rsid w:val="00FE03DA"/>
    <w:rsid w:val="00FF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E3CB47"/>
  <w15:docId w15:val="{2453750C-F3B2-47B7-8147-97B1B267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5F7"/>
    <w:rPr>
      <w:sz w:val="20"/>
      <w:szCs w:val="2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6D01"/>
    <w:pPr>
      <w:keepNext/>
      <w:tabs>
        <w:tab w:val="left" w:pos="8364"/>
      </w:tabs>
      <w:ind w:right="23"/>
      <w:jc w:val="center"/>
      <w:outlineLvl w:val="1"/>
    </w:pPr>
    <w:rPr>
      <w:rFonts w:ascii="Book Antiqua" w:hAnsi="Book Antiqua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Char">
    <w:name w:val="Cabeçalho Char"/>
    <w:link w:val="Cabealho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link w:val="Rodap"/>
    <w:uiPriority w:val="99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link w:val="Ttulo2"/>
    <w:qFormat/>
    <w:rsid w:val="00E46D01"/>
    <w:rPr>
      <w:rFonts w:ascii="Book Antiqua" w:eastAsia="Times New Roman" w:hAnsi="Book Antiqua" w:cs="Times New Roman"/>
      <w:sz w:val="24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161ECD"/>
    <w:rPr>
      <w:rFonts w:ascii="Tahoma" w:eastAsia="Times New Roman" w:hAnsi="Tahoma" w:cs="Tahoma"/>
      <w:sz w:val="16"/>
      <w:szCs w:val="16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DA45A4"/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DA45A4"/>
    <w:pPr>
      <w:widowControl w:val="0"/>
    </w:pPr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rsid w:val="00E46D0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E46D01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sid w:val="00E46D01"/>
    <w:rPr>
      <w:color w:val="000000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161ECD"/>
    <w:rPr>
      <w:rFonts w:ascii="Tahoma" w:hAnsi="Tahoma" w:cs="Tahoma"/>
      <w:sz w:val="16"/>
      <w:szCs w:val="16"/>
    </w:rPr>
  </w:style>
  <w:style w:type="paragraph" w:customStyle="1" w:styleId="Contedodoquadro">
    <w:name w:val="Conteúdo do quadro"/>
    <w:basedOn w:val="Normal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59"/>
    <w:rsid w:val="0060484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2">
    <w:name w:val="Body Text Indent 2"/>
    <w:basedOn w:val="Normal"/>
    <w:link w:val="Recuodecorpodetexto2Char"/>
    <w:rsid w:val="00E21B57"/>
    <w:pPr>
      <w:spacing w:after="120" w:line="480" w:lineRule="auto"/>
      <w:ind w:left="283"/>
    </w:pPr>
    <w:rPr>
      <w:rFonts w:ascii="Arial" w:hAnsi="Arial"/>
    </w:rPr>
  </w:style>
  <w:style w:type="character" w:customStyle="1" w:styleId="Recuodecorpodetexto2Char">
    <w:name w:val="Recuo de corpo de texto 2 Char"/>
    <w:basedOn w:val="Fontepargpadro"/>
    <w:link w:val="Recuodecorpodetexto2"/>
    <w:rsid w:val="00E21B57"/>
    <w:rPr>
      <w:rFonts w:ascii="Arial" w:hAnsi="Arial"/>
      <w:szCs w:val="20"/>
    </w:rPr>
  </w:style>
  <w:style w:type="character" w:customStyle="1" w:styleId="Ttulo4Char">
    <w:name w:val="Título 4 Char"/>
    <w:link w:val="Ttulo4"/>
    <w:uiPriority w:val="9"/>
    <w:rsid w:val="007755F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PPGEnf\Secretaria%20PPGENF\Pap&#233;is%20Timbrados\TIMBRADO%20PPGENF%20-%20PAISAGEM%202025.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7Ywme36NYqOAeIUMzNimz5h9lg==">CgMxLjAyCGguZ2pkZ3hzMgloLjMwajB6bGw4AHIhMWl4Q1psaUdpX1JiNmFzeXpiTDZFM2JoR2RxM3VQXzdP</go:docsCustomData>
</go:gDocsCustomXmlDataStorage>
</file>

<file path=customXml/itemProps1.xml><?xml version="1.0" encoding="utf-8"?>
<ds:datastoreItem xmlns:ds="http://schemas.openxmlformats.org/officeDocument/2006/customXml" ds:itemID="{33978CB7-4E70-4220-B0ED-6250D2C790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TIMBRADO PPGENF - PAISAGEM 2025.2</Template>
  <TotalTime>3</TotalTime>
  <Pages>1</Pages>
  <Words>214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profmonicaoria@outlook.com</cp:lastModifiedBy>
  <cp:revision>7</cp:revision>
  <cp:lastPrinted>2025-04-18T01:55:00Z</cp:lastPrinted>
  <dcterms:created xsi:type="dcterms:W3CDTF">2025-09-12T18:27:00Z</dcterms:created>
  <dcterms:modified xsi:type="dcterms:W3CDTF">2025-09-12T18:58:00Z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lpwstr>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</Properties>
</file>