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717FD" w14:textId="77777777" w:rsidR="00F06827" w:rsidRPr="00AA65F6" w:rsidRDefault="004D3F03" w:rsidP="00F06827">
      <w:pPr>
        <w:pStyle w:val="normal1"/>
        <w:spacing w:before="94"/>
        <w:ind w:left="1713" w:right="1862"/>
        <w:jc w:val="center"/>
        <w:rPr>
          <w:rFonts w:asciiTheme="minorHAnsi" w:hAnsiTheme="minorHAnsi" w:cstheme="minorHAnsi"/>
        </w:rPr>
      </w:pPr>
      <w:r w:rsidRPr="00AA65F6">
        <w:rPr>
          <w:rFonts w:asciiTheme="minorHAnsi" w:hAnsiTheme="minorHAnsi" w:cstheme="minorHAnsi"/>
          <w:b/>
        </w:rPr>
        <w:t> </w:t>
      </w:r>
      <w:r w:rsidR="00F06827" w:rsidRPr="00AA65F6">
        <w:rPr>
          <w:rFonts w:asciiTheme="minorHAnsi" w:eastAsia="Times New Roman" w:hAnsiTheme="minorHAnsi" w:cstheme="minorHAnsi"/>
          <w:b/>
        </w:rPr>
        <w:t>INSTRUÇÕES PARA ENVIO DO RECURSO</w:t>
      </w:r>
    </w:p>
    <w:p w14:paraId="45001515" w14:textId="77777777" w:rsidR="00F06827" w:rsidRPr="00AA65F6" w:rsidRDefault="00F06827" w:rsidP="00F06827">
      <w:pPr>
        <w:pStyle w:val="normal1"/>
        <w:rPr>
          <w:rFonts w:asciiTheme="minorHAnsi" w:hAnsiTheme="minorHAnsi" w:cstheme="minorHAnsi"/>
        </w:rPr>
      </w:pPr>
    </w:p>
    <w:p w14:paraId="2F35AE1B" w14:textId="77777777" w:rsidR="00F06827" w:rsidRPr="00AA65F6" w:rsidRDefault="00F06827" w:rsidP="00F06827">
      <w:pPr>
        <w:pStyle w:val="normal1"/>
        <w:rPr>
          <w:rFonts w:asciiTheme="minorHAnsi" w:hAnsiTheme="minorHAnsi" w:cstheme="minorHAnsi"/>
        </w:rPr>
      </w:pPr>
    </w:p>
    <w:p w14:paraId="396515BB" w14:textId="77777777" w:rsidR="00F06827" w:rsidRPr="00AA65F6" w:rsidRDefault="00F06827" w:rsidP="002D434E">
      <w:pPr>
        <w:pStyle w:val="normal1"/>
        <w:numPr>
          <w:ilvl w:val="0"/>
          <w:numId w:val="1"/>
        </w:numPr>
        <w:ind w:left="0" w:right="231" w:firstLine="0"/>
        <w:jc w:val="both"/>
        <w:rPr>
          <w:rFonts w:asciiTheme="minorHAnsi" w:hAnsiTheme="minorHAnsi" w:cstheme="minorHAnsi"/>
        </w:rPr>
      </w:pPr>
      <w:r w:rsidRPr="00AA65F6">
        <w:rPr>
          <w:rFonts w:asciiTheme="minorHAnsi" w:eastAsia="Times New Roman" w:hAnsiTheme="minorHAnsi" w:cstheme="minorHAnsi"/>
        </w:rPr>
        <w:t xml:space="preserve">O(A) candidato(a) deve enviar e-mail para </w:t>
      </w:r>
      <w:hyperlink r:id="rId8">
        <w:r w:rsidRPr="00AA65F6">
          <w:rPr>
            <w:rFonts w:asciiTheme="minorHAnsi" w:eastAsia="Times New Roman" w:hAnsiTheme="minorHAnsi" w:cstheme="minorHAnsi"/>
            <w:u w:val="single"/>
          </w:rPr>
          <w:t>pgenfermagem@ufc.br</w:t>
        </w:r>
        <w:r w:rsidRPr="00AA65F6">
          <w:rPr>
            <w:rFonts w:asciiTheme="minorHAnsi" w:eastAsia="Times New Roman" w:hAnsiTheme="minorHAnsi" w:cstheme="minorHAnsi"/>
          </w:rPr>
          <w:t xml:space="preserve"> </w:t>
        </w:r>
      </w:hyperlink>
      <w:r w:rsidRPr="00AA65F6">
        <w:rPr>
          <w:rFonts w:asciiTheme="minorHAnsi" w:eastAsia="Times New Roman" w:hAnsiTheme="minorHAnsi" w:cstheme="minorHAnsi"/>
        </w:rPr>
        <w:t>com o seguinte assunto: Recurso Indeferimento Mestrado – Inscrição: nnnnnn [Caso candidato(a) de Mestrado] ou Recurso Indeferimento Doutorado – Inscrição: nnnnnn [Caso candidato(a) de Doutorado].</w:t>
      </w:r>
    </w:p>
    <w:p w14:paraId="75FF6B31" w14:textId="3206BC76" w:rsidR="00F06827" w:rsidRPr="00AA65F6" w:rsidRDefault="00F06827" w:rsidP="002D434E">
      <w:pPr>
        <w:pStyle w:val="normal1"/>
        <w:numPr>
          <w:ilvl w:val="0"/>
          <w:numId w:val="1"/>
        </w:numPr>
        <w:spacing w:before="1"/>
        <w:ind w:left="0" w:right="321" w:firstLine="0"/>
        <w:jc w:val="both"/>
        <w:rPr>
          <w:rFonts w:asciiTheme="minorHAnsi" w:hAnsiTheme="minorHAnsi" w:cstheme="minorHAnsi"/>
        </w:rPr>
      </w:pPr>
      <w:r w:rsidRPr="00AA65F6">
        <w:rPr>
          <w:rFonts w:asciiTheme="minorHAnsi" w:eastAsia="Times New Roman" w:hAnsiTheme="minorHAnsi" w:cstheme="minorHAnsi"/>
        </w:rPr>
        <w:t xml:space="preserve">O e-mail deve ser enviado no período de </w:t>
      </w:r>
      <w:r w:rsidR="007C1596">
        <w:rPr>
          <w:rFonts w:asciiTheme="minorHAnsi" w:eastAsia="Times New Roman" w:hAnsiTheme="minorHAnsi" w:cstheme="minorHAnsi"/>
          <w:b/>
        </w:rPr>
        <w:t>01</w:t>
      </w:r>
      <w:r w:rsidRPr="00AA65F6">
        <w:rPr>
          <w:rFonts w:asciiTheme="minorHAnsi" w:eastAsia="Times New Roman" w:hAnsiTheme="minorHAnsi" w:cstheme="minorHAnsi"/>
          <w:b/>
        </w:rPr>
        <w:t xml:space="preserve"> e </w:t>
      </w:r>
      <w:r w:rsidR="007C1596">
        <w:rPr>
          <w:rFonts w:asciiTheme="minorHAnsi" w:eastAsia="Times New Roman" w:hAnsiTheme="minorHAnsi" w:cstheme="minorHAnsi"/>
          <w:b/>
        </w:rPr>
        <w:t>02</w:t>
      </w:r>
      <w:r w:rsidRPr="00AA65F6">
        <w:rPr>
          <w:rFonts w:asciiTheme="minorHAnsi" w:eastAsia="Times New Roman" w:hAnsiTheme="minorHAnsi" w:cstheme="minorHAnsi"/>
          <w:b/>
        </w:rPr>
        <w:t xml:space="preserve"> de </w:t>
      </w:r>
      <w:r w:rsidR="007C1596">
        <w:rPr>
          <w:rFonts w:asciiTheme="minorHAnsi" w:eastAsia="Times New Roman" w:hAnsiTheme="minorHAnsi" w:cstheme="minorHAnsi"/>
          <w:b/>
        </w:rPr>
        <w:t>dezembro</w:t>
      </w:r>
      <w:r w:rsidRPr="00AA65F6">
        <w:rPr>
          <w:rFonts w:asciiTheme="minorHAnsi" w:eastAsia="Times New Roman" w:hAnsiTheme="minorHAnsi" w:cstheme="minorHAnsi"/>
          <w:b/>
        </w:rPr>
        <w:t xml:space="preserve"> de 202</w:t>
      </w:r>
      <w:r w:rsidR="00697133" w:rsidRPr="00AA65F6">
        <w:rPr>
          <w:rFonts w:asciiTheme="minorHAnsi" w:eastAsia="Times New Roman" w:hAnsiTheme="minorHAnsi" w:cstheme="minorHAnsi"/>
          <w:b/>
        </w:rPr>
        <w:t>5</w:t>
      </w:r>
      <w:r w:rsidRPr="00AA65F6">
        <w:rPr>
          <w:rFonts w:asciiTheme="minorHAnsi" w:eastAsia="Times New Roman" w:hAnsiTheme="minorHAnsi" w:cstheme="minorHAnsi"/>
        </w:rPr>
        <w:t xml:space="preserve">, conforme Edital Nº </w:t>
      </w:r>
      <w:r w:rsidR="00697133" w:rsidRPr="00AA65F6">
        <w:rPr>
          <w:rFonts w:asciiTheme="minorHAnsi" w:eastAsia="Times New Roman" w:hAnsiTheme="minorHAnsi" w:cstheme="minorHAnsi"/>
        </w:rPr>
        <w:t>0</w:t>
      </w:r>
      <w:r w:rsidR="007C1596">
        <w:rPr>
          <w:rFonts w:asciiTheme="minorHAnsi" w:eastAsia="Times New Roman" w:hAnsiTheme="minorHAnsi" w:cstheme="minorHAnsi"/>
        </w:rPr>
        <w:t>8</w:t>
      </w:r>
      <w:r w:rsidRPr="00AA65F6">
        <w:rPr>
          <w:rFonts w:asciiTheme="minorHAnsi" w:eastAsia="Times New Roman" w:hAnsiTheme="minorHAnsi" w:cstheme="minorHAnsi"/>
        </w:rPr>
        <w:t>/202</w:t>
      </w:r>
      <w:r w:rsidR="00697133" w:rsidRPr="00AA65F6">
        <w:rPr>
          <w:rFonts w:asciiTheme="minorHAnsi" w:eastAsia="Times New Roman" w:hAnsiTheme="minorHAnsi" w:cstheme="minorHAnsi"/>
        </w:rPr>
        <w:t>5</w:t>
      </w:r>
      <w:r w:rsidRPr="00AA65F6">
        <w:rPr>
          <w:rFonts w:asciiTheme="minorHAnsi" w:eastAsia="Times New Roman" w:hAnsiTheme="minorHAnsi" w:cstheme="minorHAnsi"/>
        </w:rPr>
        <w:t xml:space="preserve"> – Seleção ao Programa de Pós-Graduação em Enfermagem – UFC</w:t>
      </w:r>
      <w:r w:rsidR="006A3CD3" w:rsidRPr="00AA65F6">
        <w:rPr>
          <w:rFonts w:asciiTheme="minorHAnsi" w:eastAsia="Times New Roman" w:hAnsiTheme="minorHAnsi" w:cstheme="minorHAnsi"/>
        </w:rPr>
        <w:t xml:space="preserve"> e Aditivos</w:t>
      </w:r>
      <w:r w:rsidRPr="00AA65F6">
        <w:rPr>
          <w:rFonts w:asciiTheme="minorHAnsi" w:eastAsia="Times New Roman" w:hAnsiTheme="minorHAnsi" w:cstheme="minorHAnsi"/>
        </w:rPr>
        <w:t>.</w:t>
      </w:r>
    </w:p>
    <w:p w14:paraId="62C022D8" w14:textId="677A3949" w:rsidR="00F06827" w:rsidRPr="00514DE0" w:rsidRDefault="00F06827" w:rsidP="002D434E">
      <w:pPr>
        <w:pStyle w:val="normal1"/>
        <w:numPr>
          <w:ilvl w:val="0"/>
          <w:numId w:val="1"/>
        </w:numPr>
        <w:spacing w:before="1"/>
        <w:ind w:left="0" w:right="321" w:firstLine="0"/>
        <w:jc w:val="both"/>
        <w:rPr>
          <w:rFonts w:asciiTheme="minorHAnsi" w:hAnsiTheme="minorHAnsi" w:cstheme="minorHAnsi"/>
        </w:rPr>
      </w:pPr>
      <w:r w:rsidRPr="00AA65F6">
        <w:rPr>
          <w:rFonts w:asciiTheme="minorHAnsi" w:eastAsia="Times New Roman" w:hAnsiTheme="minorHAnsi" w:cstheme="minorHAnsi"/>
        </w:rPr>
        <w:t xml:space="preserve">No e-mail deverá constar apenas este requerimento, uma vez que, conforme Edital nº </w:t>
      </w:r>
      <w:r w:rsidR="00697133" w:rsidRPr="00AA65F6">
        <w:rPr>
          <w:rFonts w:asciiTheme="minorHAnsi" w:eastAsia="Times New Roman" w:hAnsiTheme="minorHAnsi" w:cstheme="minorHAnsi"/>
        </w:rPr>
        <w:t>0</w:t>
      </w:r>
      <w:r w:rsidR="007C1596">
        <w:rPr>
          <w:rFonts w:asciiTheme="minorHAnsi" w:eastAsia="Times New Roman" w:hAnsiTheme="minorHAnsi" w:cstheme="minorHAnsi"/>
        </w:rPr>
        <w:t>8</w:t>
      </w:r>
      <w:r w:rsidRPr="00AA65F6">
        <w:rPr>
          <w:rFonts w:asciiTheme="minorHAnsi" w:eastAsia="Times New Roman" w:hAnsiTheme="minorHAnsi" w:cstheme="minorHAnsi"/>
        </w:rPr>
        <w:t>/202</w:t>
      </w:r>
      <w:r w:rsidR="00697133" w:rsidRPr="00AA65F6">
        <w:rPr>
          <w:rFonts w:asciiTheme="minorHAnsi" w:eastAsia="Times New Roman" w:hAnsiTheme="minorHAnsi" w:cstheme="minorHAnsi"/>
        </w:rPr>
        <w:t>5</w:t>
      </w:r>
      <w:r w:rsidRPr="00AA65F6">
        <w:rPr>
          <w:rFonts w:asciiTheme="minorHAnsi" w:eastAsia="Times New Roman" w:hAnsiTheme="minorHAnsi" w:cstheme="minorHAnsi"/>
        </w:rPr>
        <w:t xml:space="preserve">; </w:t>
      </w:r>
      <w:r w:rsidR="009F64B5">
        <w:rPr>
          <w:rFonts w:asciiTheme="minorHAnsi" w:eastAsia="Times New Roman" w:hAnsiTheme="minorHAnsi" w:cstheme="minorHAnsi"/>
        </w:rPr>
        <w:t>II</w:t>
      </w:r>
      <w:r w:rsidRPr="00AA65F6">
        <w:rPr>
          <w:rFonts w:asciiTheme="minorHAnsi" w:eastAsia="Times New Roman" w:hAnsiTheme="minorHAnsi" w:cstheme="minorHAnsi"/>
        </w:rPr>
        <w:t xml:space="preserve"> – DAS INSCRIÇÕES; </w:t>
      </w:r>
      <w:r w:rsidR="00703C8D">
        <w:rPr>
          <w:rFonts w:asciiTheme="minorHAnsi" w:eastAsia="Times New Roman" w:hAnsiTheme="minorHAnsi" w:cstheme="minorHAnsi"/>
        </w:rPr>
        <w:t xml:space="preserve">2.1 - </w:t>
      </w:r>
      <w:r w:rsidRPr="00AA65F6">
        <w:rPr>
          <w:rFonts w:asciiTheme="minorHAnsi" w:eastAsia="Times New Roman" w:hAnsiTheme="minorHAnsi" w:cstheme="minorHAnsi"/>
        </w:rPr>
        <w:t>b</w:t>
      </w:r>
      <w:r w:rsidR="00703C8D">
        <w:rPr>
          <w:rFonts w:asciiTheme="minorHAnsi" w:eastAsia="Times New Roman" w:hAnsiTheme="minorHAnsi" w:cstheme="minorHAnsi"/>
        </w:rPr>
        <w:t xml:space="preserve">.2) </w:t>
      </w:r>
      <w:r w:rsidRPr="00AA65F6">
        <w:rPr>
          <w:rFonts w:asciiTheme="minorHAnsi" w:eastAsia="Times New Roman" w:hAnsiTheme="minorHAnsi" w:cstheme="minorHAnsi"/>
          <w:i/>
        </w:rPr>
        <w:t>Não será aceita, em qualquer hipótese, a realização de inscrição condicional e nem a entrega ou juntada de documentos após a inscrição.</w:t>
      </w:r>
    </w:p>
    <w:p w14:paraId="0005B5FA" w14:textId="1C351DB5" w:rsidR="00F06827" w:rsidRPr="00514DE0" w:rsidRDefault="00E121A0" w:rsidP="003F1A2F">
      <w:pPr>
        <w:pStyle w:val="normal1"/>
        <w:numPr>
          <w:ilvl w:val="0"/>
          <w:numId w:val="1"/>
        </w:numPr>
        <w:spacing w:before="1"/>
        <w:ind w:left="0" w:right="321" w:firstLine="0"/>
        <w:jc w:val="both"/>
        <w:rPr>
          <w:rFonts w:asciiTheme="minorHAnsi" w:eastAsia="Times New Roman" w:hAnsiTheme="minorHAnsi" w:cstheme="minorHAnsi"/>
        </w:rPr>
      </w:pPr>
      <w:r w:rsidRPr="00E121A0">
        <w:rPr>
          <w:rFonts w:asciiTheme="minorHAnsi" w:hAnsiTheme="minorHAnsi" w:cstheme="minorHAnsi"/>
          <w:b/>
          <w:bCs/>
        </w:rPr>
        <w:t>O recebimento de todos os recursos se dará a partir das 8h do dia inicial e se encerrará às 17h do dia final.</w:t>
      </w:r>
    </w:p>
    <w:p w14:paraId="7622F4CF" w14:textId="77777777" w:rsidR="00F06827" w:rsidRPr="00AA65F6" w:rsidRDefault="00F06827" w:rsidP="00AA65F6">
      <w:pPr>
        <w:pStyle w:val="normal1"/>
        <w:spacing w:before="164"/>
        <w:ind w:right="-2"/>
        <w:jc w:val="center"/>
        <w:rPr>
          <w:rFonts w:asciiTheme="minorHAnsi" w:hAnsiTheme="minorHAnsi" w:cstheme="minorHAnsi"/>
        </w:rPr>
      </w:pPr>
      <w:r w:rsidRPr="00AA65F6">
        <w:rPr>
          <w:rFonts w:asciiTheme="minorHAnsi" w:eastAsia="Times New Roman" w:hAnsiTheme="minorHAnsi" w:cstheme="minorHAnsi"/>
          <w:b/>
        </w:rPr>
        <w:t>REQUERIMENTO</w:t>
      </w:r>
    </w:p>
    <w:p w14:paraId="3616A3DC" w14:textId="77777777" w:rsidR="00F06827" w:rsidRPr="00AA65F6" w:rsidRDefault="00F06827" w:rsidP="00F06827">
      <w:pPr>
        <w:pStyle w:val="normal1"/>
        <w:spacing w:after="240"/>
        <w:rPr>
          <w:rFonts w:asciiTheme="minorHAnsi" w:hAnsiTheme="minorHAnsi" w:cstheme="minorHAnsi"/>
        </w:rPr>
      </w:pPr>
    </w:p>
    <w:p w14:paraId="1D98FD86" w14:textId="62E3CE87" w:rsidR="00F06827" w:rsidRPr="00AA65F6" w:rsidRDefault="00F06827" w:rsidP="00AA65F6">
      <w:pPr>
        <w:pStyle w:val="normal1"/>
        <w:spacing w:before="1" w:line="480" w:lineRule="auto"/>
        <w:ind w:right="-2"/>
        <w:jc w:val="both"/>
        <w:rPr>
          <w:rFonts w:asciiTheme="minorHAnsi" w:hAnsiTheme="minorHAnsi" w:cstheme="minorHAnsi"/>
        </w:rPr>
      </w:pPr>
      <w:r w:rsidRPr="00AA65F6">
        <w:rPr>
          <w:rFonts w:asciiTheme="minorHAnsi" w:eastAsia="Times New Roman" w:hAnsiTheme="minorHAnsi" w:cstheme="minorHAnsi"/>
        </w:rPr>
        <w:t>Eu, __________________________________________________, candidato(a) ao Processo Seletivo do Programa de Pós-Graduação em Enfermagem de 202</w:t>
      </w:r>
      <w:r w:rsidR="007C1596">
        <w:rPr>
          <w:rFonts w:asciiTheme="minorHAnsi" w:eastAsia="Times New Roman" w:hAnsiTheme="minorHAnsi" w:cstheme="minorHAnsi"/>
        </w:rPr>
        <w:t>6</w:t>
      </w:r>
      <w:r w:rsidRPr="00AA65F6">
        <w:rPr>
          <w:rFonts w:asciiTheme="minorHAnsi" w:eastAsia="Times New Roman" w:hAnsiTheme="minorHAnsi" w:cstheme="minorHAnsi"/>
        </w:rPr>
        <w:t>.</w:t>
      </w:r>
      <w:r w:rsidR="007C1596">
        <w:rPr>
          <w:rFonts w:asciiTheme="minorHAnsi" w:eastAsia="Times New Roman" w:hAnsiTheme="minorHAnsi" w:cstheme="minorHAnsi"/>
        </w:rPr>
        <w:t>1</w:t>
      </w:r>
      <w:r w:rsidRPr="00AA65F6">
        <w:rPr>
          <w:rFonts w:asciiTheme="minorHAnsi" w:eastAsia="Times New Roman" w:hAnsiTheme="minorHAnsi" w:cstheme="minorHAnsi"/>
        </w:rPr>
        <w:t xml:space="preserve"> – Nível _____________________, solicito revisão do item indeferido na inscrição de nº ____________.</w:t>
      </w:r>
    </w:p>
    <w:p w14:paraId="1142C5EA" w14:textId="77777777" w:rsidR="00F06827" w:rsidRPr="00AA65F6" w:rsidRDefault="00F06827" w:rsidP="00AA65F6">
      <w:pPr>
        <w:pStyle w:val="normal1"/>
        <w:spacing w:before="1" w:line="480" w:lineRule="auto"/>
        <w:ind w:right="-2"/>
        <w:jc w:val="both"/>
        <w:rPr>
          <w:rFonts w:asciiTheme="minorHAnsi" w:hAnsiTheme="minorHAnsi" w:cstheme="minorHAnsi"/>
        </w:rPr>
      </w:pPr>
    </w:p>
    <w:p w14:paraId="49AF5961" w14:textId="77777777" w:rsidR="00F06827" w:rsidRPr="00AA65F6" w:rsidRDefault="00F06827" w:rsidP="00AA65F6">
      <w:pPr>
        <w:pStyle w:val="normal1"/>
        <w:spacing w:before="1" w:line="480" w:lineRule="auto"/>
        <w:ind w:right="-2"/>
        <w:jc w:val="both"/>
        <w:rPr>
          <w:rFonts w:asciiTheme="minorHAnsi" w:hAnsiTheme="minorHAnsi" w:cstheme="minorHAnsi"/>
        </w:rPr>
      </w:pPr>
    </w:p>
    <w:p w14:paraId="6704C0FE" w14:textId="5476867F" w:rsidR="00F06827" w:rsidRPr="00AA65F6" w:rsidRDefault="00F06827" w:rsidP="00AA65F6">
      <w:pPr>
        <w:pStyle w:val="normal1"/>
        <w:spacing w:after="240" w:line="480" w:lineRule="auto"/>
        <w:ind w:right="-2"/>
        <w:jc w:val="center"/>
        <w:rPr>
          <w:rFonts w:asciiTheme="minorHAnsi" w:hAnsiTheme="minorHAnsi" w:cstheme="minorHAnsi"/>
        </w:rPr>
      </w:pPr>
      <w:r w:rsidRPr="00AA65F6">
        <w:rPr>
          <w:rFonts w:asciiTheme="minorHAnsi" w:eastAsia="Times New Roman" w:hAnsiTheme="minorHAnsi" w:cstheme="minorHAnsi"/>
        </w:rPr>
        <w:t xml:space="preserve">Fortaleza, ___ de </w:t>
      </w:r>
      <w:r w:rsidR="00C0348A">
        <w:rPr>
          <w:rFonts w:asciiTheme="minorHAnsi" w:eastAsia="Times New Roman" w:hAnsiTheme="minorHAnsi" w:cstheme="minorHAnsi"/>
        </w:rPr>
        <w:t>dezembro</w:t>
      </w:r>
      <w:r w:rsidRPr="00AA65F6">
        <w:rPr>
          <w:rFonts w:asciiTheme="minorHAnsi" w:eastAsia="Times New Roman" w:hAnsiTheme="minorHAnsi" w:cstheme="minorHAnsi"/>
        </w:rPr>
        <w:t xml:space="preserve"> de 202</w:t>
      </w:r>
      <w:r w:rsidR="002D434E" w:rsidRPr="00AA65F6">
        <w:rPr>
          <w:rFonts w:asciiTheme="minorHAnsi" w:eastAsia="Times New Roman" w:hAnsiTheme="minorHAnsi" w:cstheme="minorHAnsi"/>
        </w:rPr>
        <w:t>5</w:t>
      </w:r>
      <w:r w:rsidRPr="00AA65F6">
        <w:rPr>
          <w:rFonts w:asciiTheme="minorHAnsi" w:eastAsia="Times New Roman" w:hAnsiTheme="minorHAnsi" w:cstheme="minorHAnsi"/>
        </w:rPr>
        <w:t>.</w:t>
      </w:r>
    </w:p>
    <w:p w14:paraId="3C6CB98C" w14:textId="77777777" w:rsidR="00F06827" w:rsidRPr="00AA65F6" w:rsidRDefault="00F06827" w:rsidP="00AA65F6">
      <w:pPr>
        <w:pStyle w:val="normal1"/>
        <w:spacing w:after="240"/>
        <w:ind w:right="-2"/>
        <w:jc w:val="center"/>
        <w:rPr>
          <w:rFonts w:asciiTheme="minorHAnsi" w:hAnsiTheme="minorHAnsi" w:cstheme="minorHAnsi"/>
        </w:rPr>
      </w:pPr>
    </w:p>
    <w:p w14:paraId="32171191" w14:textId="77777777" w:rsidR="00F06827" w:rsidRPr="00AA65F6" w:rsidRDefault="00F06827" w:rsidP="00AA65F6">
      <w:pPr>
        <w:pStyle w:val="normal1"/>
        <w:spacing w:after="240"/>
        <w:ind w:right="-2"/>
        <w:jc w:val="center"/>
        <w:rPr>
          <w:rFonts w:asciiTheme="minorHAnsi" w:hAnsiTheme="minorHAnsi" w:cstheme="minorHAnsi"/>
        </w:rPr>
      </w:pPr>
      <w:r w:rsidRPr="00AA65F6">
        <w:rPr>
          <w:rFonts w:asciiTheme="minorHAnsi" w:eastAsia="Times New Roman" w:hAnsiTheme="minorHAnsi" w:cstheme="minorHAnsi"/>
        </w:rPr>
        <w:t>_______________________________________</w:t>
      </w:r>
    </w:p>
    <w:p w14:paraId="3A09BC1F" w14:textId="77777777" w:rsidR="00F06827" w:rsidRPr="00AA65F6" w:rsidRDefault="00F06827" w:rsidP="00AA65F6">
      <w:pPr>
        <w:pStyle w:val="normal1"/>
        <w:spacing w:after="240"/>
        <w:ind w:right="-2"/>
        <w:jc w:val="center"/>
        <w:rPr>
          <w:rFonts w:asciiTheme="minorHAnsi" w:hAnsiTheme="minorHAnsi" w:cstheme="minorHAnsi"/>
        </w:rPr>
      </w:pPr>
      <w:r w:rsidRPr="00AA65F6">
        <w:rPr>
          <w:rFonts w:asciiTheme="minorHAnsi" w:eastAsia="Times New Roman" w:hAnsiTheme="minorHAnsi" w:cstheme="minorHAnsi"/>
        </w:rPr>
        <w:t>Assinatura do Requerente</w:t>
      </w:r>
    </w:p>
    <w:p w14:paraId="761D4407" w14:textId="2282BFF0" w:rsidR="004D3F03" w:rsidRPr="00AA65F6" w:rsidRDefault="004D3F03" w:rsidP="00AA65F6">
      <w:pPr>
        <w:ind w:right="-2"/>
        <w:jc w:val="center"/>
        <w:rPr>
          <w:rFonts w:asciiTheme="minorHAnsi" w:hAnsiTheme="minorHAnsi" w:cstheme="minorHAnsi"/>
          <w:b/>
        </w:rPr>
      </w:pPr>
    </w:p>
    <w:p w14:paraId="4150D9DF" w14:textId="6EF407AF" w:rsidR="0067763B" w:rsidRPr="00AA65F6" w:rsidRDefault="0067763B" w:rsidP="004D3F03">
      <w:pPr>
        <w:pStyle w:val="NormalWeb"/>
        <w:spacing w:beforeAutospacing="0" w:afterAutospacing="0"/>
        <w:ind w:firstLine="851"/>
        <w:jc w:val="both"/>
        <w:rPr>
          <w:rFonts w:asciiTheme="minorHAnsi" w:hAnsiTheme="minorHAnsi" w:cstheme="minorHAnsi"/>
        </w:rPr>
      </w:pPr>
    </w:p>
    <w:sectPr w:rsidR="0067763B" w:rsidRPr="00AA65F6" w:rsidSect="002D434E">
      <w:headerReference w:type="default" r:id="rId9"/>
      <w:footerReference w:type="default" r:id="rId10"/>
      <w:pgSz w:w="11906" w:h="16838"/>
      <w:pgMar w:top="1985" w:right="851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AC07E" w14:textId="77777777" w:rsidR="005E48CD" w:rsidRDefault="005E48CD">
      <w:r>
        <w:separator/>
      </w:r>
    </w:p>
  </w:endnote>
  <w:endnote w:type="continuationSeparator" w:id="0">
    <w:p w14:paraId="1E6D300F" w14:textId="77777777" w:rsidR="005E48CD" w:rsidRDefault="005E48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1"/>
    <w:family w:val="swiss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1" w:fontKey="{052F0508-0B4B-44E0-B808-588436049EB7}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  <w:embedRegular r:id="rId2" w:fontKey="{290DCB1E-DD38-4366-88BA-3B012AC0C2F1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76B9E55E-F231-427F-9742-01DB0912E461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4" w:fontKey="{5A02958F-69B5-435C-AD9D-CAB93540CD9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BA88A1D0-02E0-479E-8285-556EB1631328}"/>
    <w:embedItalic r:id="rId6" w:fontKey="{0B3261B2-59D6-47BE-BACE-F66671D43547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6D7DA12F-3916-4186-9DE2-D9549FCC71B4}"/>
    <w:embedBold r:id="rId8" w:fontKey="{9715E8B0-9C7F-4C9C-9DBE-8AFD480B8140}"/>
    <w:embedItalic r:id="rId9" w:fontKey="{D419D53F-70E2-49FD-B37E-A4BC8A89535E}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5F9C1EDB-2BB0-4B7F-8D6B-094F1019678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01967" w14:textId="77777777" w:rsidR="007A5C2D" w:rsidRDefault="0067763B">
    <w:pPr>
      <w:pStyle w:val="Rodap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473F6280" wp14:editId="65B291EE">
              <wp:simplePos x="0" y="0"/>
              <wp:positionH relativeFrom="margin">
                <wp:posOffset>4529455</wp:posOffset>
              </wp:positionH>
              <wp:positionV relativeFrom="paragraph">
                <wp:posOffset>40005</wp:posOffset>
              </wp:positionV>
              <wp:extent cx="2204720" cy="140462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0472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5CA4941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Fone: (85) 3366-8464</w:t>
                          </w:r>
                        </w:p>
                        <w:p w14:paraId="2C69194F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Endereço: Rua Alexandre Baraúna, Nº 1115</w:t>
                          </w:r>
                        </w:p>
                        <w:p w14:paraId="56FCA53E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Bairro: Rodolfo Teófilo CEP: 60430-160</w:t>
                          </w:r>
                        </w:p>
                        <w:p w14:paraId="355C288C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 xml:space="preserve">                   Fortaleza - Ceará - Brasil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73F628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33" type="#_x0000_t202" style="position:absolute;margin-left:356.65pt;margin-top:3.15pt;width:173.6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FwQ+QEAANUDAAAOAAAAZHJzL2Uyb0RvYy54bWysU9uO2yAQfa/Uf0C8N77I2e5acVbb3aaq&#10;tL1I234AxjhGBYYCiZ1+fQfszUbtW1U/oMEDZ+acOWxuJ63IUTgvwTS0WOWUCMOhk2bf0O/fdm+u&#10;KfGBmY4pMKKhJ+Hp7fb1q81oa1HCAKoTjiCI8fVoGzqEYOss83wQmvkVWGEw2YPTLODW7bPOsRHR&#10;tcrKPL/KRnCddcCF9/j3YU7SbcLve8HDl773IhDVUOwtpNWltY1rtt2weu+YHSRf2mD/0IVm0mDR&#10;M9QDC4wcnPwLSkvuwEMfVhx0Bn0vuUgckE2R/8HmaWBWJC4ojrdnmfz/g+Wfj0/2qyNhegcTDjCR&#10;8PYR+A9PDNwPzOzFnXMwDoJ1WLiIkmWj9fVyNUrtax9B2vETdDhkdgiQgKbe6agK8iSIjgM4nUUX&#10;UyAcf5ZlXr0tMcUxV1R5dYWbWIPVz9et8+GDAE1i0FCHU03w7Pjow3z0+UisZmAnlUqTVYaMDb1Z&#10;l+t04SKjZUDjKakbep3Hb7ZCZPnedOlyYFLNMfaizEI7Mp05h6mdiOwWTaIKLXQn1MHB7DN8FxgM&#10;4H5RMqLHGup/HpgTlKiPBrW8KaoqmjJtqnVSwV1m2ssMMxyhGhoomcP7kIwcKXt7h5rvZFLjpZOl&#10;ZfRO0nPxeTTn5T6denmN298AAAD//wMAUEsDBBQABgAIAAAAIQCjcThv3gAAAAoBAAAPAAAAZHJz&#10;L2Rvd25yZXYueG1sTI/BTsMwEETvSPyDtUjcqN1UTVCIU1WoLUegRJzdeEki4rVlu2n4e9wTnEar&#10;Gc28rTazGdmEPgyWJCwXAhhSa/VAnYTmY//wCCxERVqNllDCDwbY1Lc3lSq1vdA7TsfYsVRCoVQS&#10;+hhdyXloezQqLKxDSt6X9UbFdPqOa68uqdyMPBMi50YNlBZ65fC5x/b7eDYSXHSH4sW/vm13+0k0&#10;n4cmG7qdlPd38/YJWMQ5/oXhip/QoU5MJ3smHdgooViuVikqIU9y9UUu1sBOErKsWAOvK/7/hfoX&#10;AAD//wMAUEsBAi0AFAAGAAgAAAAhALaDOJL+AAAA4QEAABMAAAAAAAAAAAAAAAAAAAAAAFtDb250&#10;ZW50X1R5cGVzXS54bWxQSwECLQAUAAYACAAAACEAOP0h/9YAAACUAQAACwAAAAAAAAAAAAAAAAAv&#10;AQAAX3JlbHMvLnJlbHNQSwECLQAUAAYACAAAACEAflxcEPkBAADVAwAADgAAAAAAAAAAAAAAAAAu&#10;AgAAZHJzL2Uyb0RvYy54bWxQSwECLQAUAAYACAAAACEAo3E4b94AAAAKAQAADwAAAAAAAAAAAAAA&#10;AABTBAAAZHJzL2Rvd25yZXYueG1sUEsFBgAAAAAEAAQA8wAAAF4FAAAAAA==&#10;" filled="f" stroked="f">
              <v:textbox style="mso-fit-shape-to-text:t">
                <w:txbxContent>
                  <w:p w14:paraId="35CA4941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Fone: (85) 3366-8464</w:t>
                    </w:r>
                  </w:p>
                  <w:p w14:paraId="2C69194F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Endereço: Rua Alexandre Baraúna, Nº 1115</w:t>
                    </w:r>
                  </w:p>
                  <w:p w14:paraId="56FCA53E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Bairro: Rodolfo Teófilo CEP: 60430-160</w:t>
                    </w:r>
                  </w:p>
                  <w:p w14:paraId="355C288C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 xml:space="preserve">                   Fortaleza - Ceará - Brasil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D36958">
      <w:rPr>
        <w:noProof/>
      </w:rPr>
      <w:drawing>
        <wp:anchor distT="0" distB="0" distL="114300" distR="114300" simplePos="0" relativeHeight="251665408" behindDoc="0" locked="0" layoutInCell="1" allowOverlap="1" wp14:anchorId="0E95319A" wp14:editId="0C9CA821">
          <wp:simplePos x="0" y="0"/>
          <wp:positionH relativeFrom="column">
            <wp:posOffset>-1200785</wp:posOffset>
          </wp:positionH>
          <wp:positionV relativeFrom="paragraph">
            <wp:posOffset>-318452</wp:posOffset>
          </wp:positionV>
          <wp:extent cx="7919720" cy="899795"/>
          <wp:effectExtent l="0" t="0" r="5080" b="0"/>
          <wp:wrapNone/>
          <wp:docPr id="1877950139" name="Imagem 2" descr="Ícone&#10;&#10;O conteúdo gerado por IA pode estar incorreto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7950139" name="Imagem 2" descr="Ícone&#10;&#10;O conteúdo gerado por IA pode estar incorreto.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F5B5DCF" w14:textId="77777777" w:rsidR="00423BDB" w:rsidRDefault="00D3695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i/>
        <w:color w:val="000000"/>
        <w:sz w:val="20"/>
        <w:szCs w:val="20"/>
      </w:rPr>
    </w:pPr>
    <w:r>
      <w:rPr>
        <w:noProof/>
      </w:rPr>
      <w:drawing>
        <wp:anchor distT="0" distB="0" distL="114300" distR="114300" simplePos="0" relativeHeight="251664384" behindDoc="0" locked="0" layoutInCell="1" hidden="0" allowOverlap="1" wp14:anchorId="70EAC2E4" wp14:editId="79439AE9">
          <wp:simplePos x="0" y="0"/>
          <wp:positionH relativeFrom="margin">
            <wp:posOffset>-1341120</wp:posOffset>
          </wp:positionH>
          <wp:positionV relativeFrom="paragraph">
            <wp:posOffset>390208</wp:posOffset>
          </wp:positionV>
          <wp:extent cx="7919720" cy="215900"/>
          <wp:effectExtent l="0" t="0" r="5080" b="0"/>
          <wp:wrapNone/>
          <wp:docPr id="732523285" name="image2.png" descr="Tela de computador com fundo pret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2523285" name="image2.png" descr="Tela de computador com fundo preto&#10;&#10;Descrição gerada automaticamente"/>
                  <pic:cNvPicPr preferRelativeResize="0"/>
                </pic:nvPicPr>
                <pic:blipFill rotWithShape="1">
                  <a:blip r:embed="rId2"/>
                  <a:srcRect t="77898"/>
                  <a:stretch/>
                </pic:blipFill>
                <pic:spPr bwMode="auto">
                  <a:xfrm>
                    <a:off x="0" y="0"/>
                    <a:ext cx="7919720" cy="2159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5DB038" w14:textId="77777777" w:rsidR="005E48CD" w:rsidRDefault="005E48CD">
      <w:r>
        <w:separator/>
      </w:r>
    </w:p>
  </w:footnote>
  <w:footnote w:type="continuationSeparator" w:id="0">
    <w:p w14:paraId="43824C2B" w14:textId="77777777" w:rsidR="005E48CD" w:rsidRDefault="005E48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4F21E" w14:textId="77777777" w:rsidR="00423BDB" w:rsidRDefault="00E9162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b/>
        <w:color w:val="000000"/>
      </w:rPr>
    </w:pPr>
    <w:r>
      <w:rPr>
        <w:b/>
        <w:noProof/>
        <w:color w:val="000000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935C1AC" wp14:editId="7E53C45D">
              <wp:simplePos x="0" y="0"/>
              <wp:positionH relativeFrom="column">
                <wp:posOffset>-1080135</wp:posOffset>
              </wp:positionH>
              <wp:positionV relativeFrom="paragraph">
                <wp:posOffset>-444500</wp:posOffset>
              </wp:positionV>
              <wp:extent cx="7922260" cy="1367155"/>
              <wp:effectExtent l="0" t="0" r="2540" b="4445"/>
              <wp:wrapNone/>
              <wp:docPr id="1051651407" name="Agrupar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22260" cy="1367155"/>
                        <a:chOff x="-259" y="-46"/>
                        <a:chExt cx="12477" cy="2155"/>
                      </a:xfrm>
                    </wpg:grpSpPr>
                    <wps:wsp>
                      <wps:cNvPr id="977262426" name="Retângulo 977262426"/>
                      <wps:cNvSpPr/>
                      <wps:spPr>
                        <a:xfrm>
                          <a:off x="-255" y="-46"/>
                          <a:ext cx="12473" cy="340"/>
                        </a:xfrm>
                        <a:prstGeom prst="rect">
                          <a:avLst/>
                        </a:prstGeom>
                        <a:solidFill>
                          <a:srgbClr val="90C43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19AE70A" w14:textId="77777777" w:rsidR="00423BDB" w:rsidRPr="00C36793" w:rsidRDefault="00423BDB">
                            <w:pPr>
                              <w:textDirection w:val="btLr"/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  <wps:wsp>
                      <wps:cNvPr id="1698278636" name="Forma Livre: Forma 1698278636"/>
                      <wps:cNvSpPr/>
                      <wps:spPr>
                        <a:xfrm>
                          <a:off x="-259" y="287"/>
                          <a:ext cx="12473" cy="141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473" h="1765" extrusionOk="0">
                              <a:moveTo>
                                <a:pt x="12473" y="0"/>
                              </a:moveTo>
                              <a:lnTo>
                                <a:pt x="0" y="0"/>
                              </a:lnTo>
                              <a:lnTo>
                                <a:pt x="0" y="1764"/>
                              </a:lnTo>
                              <a:lnTo>
                                <a:pt x="1428" y="1453"/>
                              </a:lnTo>
                              <a:lnTo>
                                <a:pt x="2062" y="1318"/>
                              </a:lnTo>
                              <a:lnTo>
                                <a:pt x="2616" y="1203"/>
                              </a:lnTo>
                              <a:lnTo>
                                <a:pt x="3011" y="1123"/>
                              </a:lnTo>
                              <a:lnTo>
                                <a:pt x="3406" y="1046"/>
                              </a:lnTo>
                              <a:lnTo>
                                <a:pt x="3721" y="985"/>
                              </a:lnTo>
                              <a:lnTo>
                                <a:pt x="4037" y="927"/>
                              </a:lnTo>
                              <a:lnTo>
                                <a:pt x="4352" y="870"/>
                              </a:lnTo>
                              <a:lnTo>
                                <a:pt x="4667" y="816"/>
                              </a:lnTo>
                              <a:lnTo>
                                <a:pt x="4903" y="776"/>
                              </a:lnTo>
                              <a:lnTo>
                                <a:pt x="5140" y="738"/>
                              </a:lnTo>
                              <a:lnTo>
                                <a:pt x="5375" y="701"/>
                              </a:lnTo>
                              <a:lnTo>
                                <a:pt x="5611" y="665"/>
                              </a:lnTo>
                              <a:lnTo>
                                <a:pt x="5847" y="631"/>
                              </a:lnTo>
                              <a:lnTo>
                                <a:pt x="6083" y="599"/>
                              </a:lnTo>
                              <a:lnTo>
                                <a:pt x="6318" y="568"/>
                              </a:lnTo>
                              <a:lnTo>
                                <a:pt x="6553" y="539"/>
                              </a:lnTo>
                              <a:lnTo>
                                <a:pt x="6789" y="512"/>
                              </a:lnTo>
                              <a:lnTo>
                                <a:pt x="6945" y="495"/>
                              </a:lnTo>
                              <a:lnTo>
                                <a:pt x="7102" y="478"/>
                              </a:lnTo>
                              <a:lnTo>
                                <a:pt x="7259" y="463"/>
                              </a:lnTo>
                              <a:lnTo>
                                <a:pt x="7415" y="448"/>
                              </a:lnTo>
                              <a:lnTo>
                                <a:pt x="7572" y="434"/>
                              </a:lnTo>
                              <a:lnTo>
                                <a:pt x="7728" y="421"/>
                              </a:lnTo>
                              <a:lnTo>
                                <a:pt x="7885" y="409"/>
                              </a:lnTo>
                              <a:lnTo>
                                <a:pt x="8041" y="398"/>
                              </a:lnTo>
                              <a:lnTo>
                                <a:pt x="8197" y="388"/>
                              </a:lnTo>
                              <a:lnTo>
                                <a:pt x="8354" y="379"/>
                              </a:lnTo>
                              <a:lnTo>
                                <a:pt x="8510" y="371"/>
                              </a:lnTo>
                              <a:lnTo>
                                <a:pt x="8666" y="364"/>
                              </a:lnTo>
                              <a:lnTo>
                                <a:pt x="8822" y="358"/>
                              </a:lnTo>
                              <a:lnTo>
                                <a:pt x="8978" y="353"/>
                              </a:lnTo>
                              <a:lnTo>
                                <a:pt x="9134" y="349"/>
                              </a:lnTo>
                              <a:lnTo>
                                <a:pt x="9290" y="346"/>
                              </a:lnTo>
                              <a:lnTo>
                                <a:pt x="9446" y="344"/>
                              </a:lnTo>
                              <a:lnTo>
                                <a:pt x="9601" y="343"/>
                              </a:lnTo>
                              <a:lnTo>
                                <a:pt x="9757" y="344"/>
                              </a:lnTo>
                              <a:lnTo>
                                <a:pt x="9913" y="346"/>
                              </a:lnTo>
                              <a:lnTo>
                                <a:pt x="10068" y="348"/>
                              </a:lnTo>
                              <a:lnTo>
                                <a:pt x="10224" y="353"/>
                              </a:lnTo>
                              <a:lnTo>
                                <a:pt x="10380" y="358"/>
                              </a:lnTo>
                              <a:lnTo>
                                <a:pt x="10535" y="364"/>
                              </a:lnTo>
                              <a:lnTo>
                                <a:pt x="10690" y="372"/>
                              </a:lnTo>
                              <a:lnTo>
                                <a:pt x="10846" y="381"/>
                              </a:lnTo>
                              <a:lnTo>
                                <a:pt x="11001" y="392"/>
                              </a:lnTo>
                              <a:lnTo>
                                <a:pt x="11156" y="403"/>
                              </a:lnTo>
                              <a:lnTo>
                                <a:pt x="11311" y="416"/>
                              </a:lnTo>
                              <a:lnTo>
                                <a:pt x="11466" y="431"/>
                              </a:lnTo>
                              <a:lnTo>
                                <a:pt x="11621" y="446"/>
                              </a:lnTo>
                              <a:lnTo>
                                <a:pt x="11776" y="463"/>
                              </a:lnTo>
                              <a:lnTo>
                                <a:pt x="11931" y="482"/>
                              </a:lnTo>
                              <a:lnTo>
                                <a:pt x="12086" y="502"/>
                              </a:lnTo>
                              <a:lnTo>
                                <a:pt x="12241" y="523"/>
                              </a:lnTo>
                              <a:lnTo>
                                <a:pt x="12395" y="546"/>
                              </a:lnTo>
                              <a:lnTo>
                                <a:pt x="12473" y="558"/>
                              </a:lnTo>
                              <a:lnTo>
                                <a:pt x="124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766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00278477" name="Shape 13"/>
                        <pic:cNvPicPr preferRelativeResize="0"/>
                      </pic:nvPicPr>
                      <pic:blipFill rotWithShape="1">
                        <a:blip r:embed="rId1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378" y="1499"/>
                          <a:ext cx="23" cy="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19364907" name="Shape 14"/>
                        <pic:cNvPicPr preferRelativeResize="0"/>
                      </pic:nvPicPr>
                      <pic:blipFill rotWithShape="1">
                        <a:blip r:embed="rId2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379" y="2043"/>
                          <a:ext cx="49" cy="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912969226" name="Shape 15"/>
                        <pic:cNvPicPr preferRelativeResize="0"/>
                      </pic:nvPicPr>
                      <pic:blipFill rotWithShape="1">
                        <a:blip r:embed="rId3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233" y="2092"/>
                          <a:ext cx="47" cy="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644403945" name="Shape 16"/>
                        <pic:cNvPicPr preferRelativeResize="0"/>
                      </pic:nvPicPr>
                      <pic:blipFill rotWithShape="1">
                        <a:blip r:embed="rId4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085" y="2042"/>
                          <a:ext cx="49" cy="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35C1AC" id="Agrupar 10" o:spid="_x0000_s1026" style="position:absolute;margin-left:-85.05pt;margin-top:-35pt;width:623.8pt;height:107.65pt;z-index:251658240;mso-width-relative:margin;mso-height-relative:margin" coordorigin="-259,-46" coordsize="12477,21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XmVpZAYAANwaAAAOAAAAZHJzL2Uyb0RvYy54bWzsWd1u2zYUvh+wdxB0&#10;n1r8ESUZdYqhbYoC3RqkHXYty7QtVH+jaDvd4+xV9mI75CEdO22poEO3BehFIko8PD8fPx7y0E+f&#10;3bZNtJdqrPtuEZMnSRzJrupXdbdZxL++v7rI42jUZbcqm76Ti/ijHONnlz/+8PQwzCXtt32zkioC&#10;Jd04PwyLeKv1MJ/Nxmor23J80g+yg851r9pSw6vazFaqPID2tpnRJBGzQ69Wg+orOY7w9QV2xpdW&#10;/3otK/12vR6ljppFDL5p+1/Z/0vzf3b5tJxvVDls68q5UX6FF21Zd2D0qOpFqctop+pPVLV1pfqx&#10;X+snVd/O+vW6rqSNAaIhyb1oXql+N9hYNvPDZjjCBNDew+mr1Va/7F+p4d1wrQCJw7ABLOybieV2&#10;rVrzBC+jWwvZxyNk8lZHFXzMCkqpAGQr6CNMZCRNEdRqC8ibcRc0LeIIui+48F0v3XBCeZbhYOpG&#10;zrzh2Zk7hwEIMt5hMP4zDN5ty0FaaMc5YHCtonq1iIsso4JyKuKoK1ug643Uf/3ZbXZNH931WaTs&#10;sCNu43wECD8DGgSfngfvkTOhMwydcUvEY+TlfFCjfiX7NjKNRayAx5Ze5f7NqME+iHoRY3Tsm3p1&#10;VTeNfVGb5fNGRfsSOF8kzzl7aWCHIWdiTWeEu94Mw27zBUD3sZiWvl3eunCX/eojwDQO1VUNTr0p&#10;R31dKlgsJI4OsIAW8fj7rlQyjprXHcxOQTiF0PXpizp9WZ6+lF217WFdVlrFEb4813adopc/7XS/&#10;rm3oxi90xrkLtDDc/Rf4QUSR0ywX7EiQK5OZojf1Xsl5hC8nQg46INiDmILLhOYZLpPPMIVwYjtP&#10;qFLtkCoGJ08PyEMrJAp82/pWddv5piGUSYmNTYk6jgBqAB5S4hJtD6U244xS04wOMM9I2C20MgEz&#10;C+6pncn7bz+YtGBE234v3/d2kDZL3w3xaQO8vpNoulNJyCAnUr7PPwerDWXAOHd89t3+iWLAO9h0&#10;TDriKQtK0kRQlGQkD0sKAlNudNIkrJMlBBaEkSR0QpInTmeCiRHg8ZH4J0bEMoo6i9wm1y8K8oRB&#10;NgXjBfU08Zr8EzVylmLkeeZTjxfwTycoBGrMAQCfJnDi7gkWAIwxnWVhwZRAtrOCLIx5yjJMnVlC&#10;gqZT4SAXQMuQj2nOMRjBwhpFkmMwaVEENYIi5FoqwsGIFLhook7ZhMYsxzSQEho2XXCEhxfhqDOS&#10;4FzzLOxj5jdqLsLMzThxpvmExjRzpll4zcK+izhyYHpoCrMcloDBkSdhHPOE45phRdjHnBRICpZP&#10;CLKUW9MsmzCdEmQ4y8LB5EJgBmATKS3PKeLI0gkfC5hjAw+bSH0FgRmxgjwcTEELF8xEkio4CKDG&#10;8FwXAtYzCoZpVmSpmxk+oRGicRrDuYdAxeDwmWAurBnqAJpAkiQsdwhNTA5JUobknZpvkgiPOiyg&#10;0HogSe5hz8NkIxC8XxETOglJcSphPwlbJ8ylXj6xPRDCHdf5RO4lRLjdzhAqGDsxe41h0lTCIqQA&#10;q1Yyn4idJjnqTCFrBq0DQVBnOrHRw0EAUrSxnk5FhEcsIznFpaPk/f27avpRouPm5Ia1gj/Nwcnh&#10;9Lx4VhCMp3UDy1gGE4Z6zsQeVDf8z4uFoa7m8OcKamh9UkxOXzzAKL0z5Q5eXrQP0tGW6sNuuIDa&#10;H+amXtZNrT/aeww4Phunuv11XZlC0rzc1aUiSaDssKUy1qW2fI0g68EEeVEzEOpFuZbqRjagfi9v&#10;5Fj/AWUscuQTA8umHkz5F6le/1brrdUKJ1d7ljedLjYoDu7dN3wGHrzLeNFXu1Z2Gi9nlPWj78Zt&#10;PYxQZMxlu5RQZ6vXKzRSNsO2/LmH2tWUmcBOY9XUD6OqbqBGgY/Q1krqamsETAjea4z8C3U3Iczt&#10;hITjGa6c+3oKlqu9rvDr299z+Ir6gUX3sXQ2x3bj5/GDPZ87b9E/6zg4jz5D49FQL4PUKXiRwE58&#10;Rj27I5vpMCx9XNSjlt/flHqukk+4XaF31IPDlqXe8dD1nXuGQ19Ie6QgtBBwwwg78hn5bMHzOMnH&#10;vjX5KMOzME0Km+BOyAdr2F7T+ruB7+QLkU9wDudfW2Wfkc+eih4n+fi3Jl/iqnOa8Pvk+08zn/0t&#10;AX5CsWcM93OP+Y3m9B3apz9KXf4NAAD//wMAUEsDBAoAAAAAAAAAIQB4eotvcwAAAHMAAAAUAAAA&#10;ZHJzL21lZGlhL2ltYWdlMS5wbmeJUE5HDQoaCgAAAA1JSERSAAAABQAAAAEIBgAAABb+ZPMAAAAG&#10;YktHRAD/AP8A/6C9p5MAAAAJcEhZcwAADsQAAA7EAZUrDhsAAAATSURBVAiZY2BgYGBgYGRAAkwM&#10;AAAoAATbhHJbAAAAAElFTkSuQmCCUEsDBAoAAAAAAAAAIQDm/CaqhQMAAIUDAAAUAAAAZHJzL21l&#10;ZGlhL2ltYWdlMi5wbmeJUE5HDQoaCgAAAA1JSERSAAAABwAAAAcIAwAAAPOMp+EAAAMAUExURQAA&#10;AP+qANWqK+3IJOPGK+PBLefAK+PBLePBLeXELOXCLebELeTCL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OzQ+loAAAAMdFJOUwADBg4SLTVaW2N2yK8IkyQAAAAo&#10;SURBVHheY2BAAUxMEJoVTHMy/GNiYGRjYGL4zcLAzMbyAyTIwgEiATjlAy4QGt/HAAAAAElFTkSu&#10;QmCCUEsDBAoAAAAAAAAAIQDehMtKdwMAAHcDAAAUAAAAZHJzL21lZGlhL2ltYWdlMy5wbmeJUE5H&#10;DQoaCgAAAA1JSERSAAAABwAAAAMIAwAAAGgd5fcAAAMAUExURQAAAOHDHuPGK+K/J+LAK+XFLeXA&#10;K+bBLeXDLOXDLuXCL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CUn1rIAAAALdFJOUwAREjQ1T1laf4DsgrESHAAAABtJREFUeF5jYIAAZgZGZvY/XIxM&#10;DIyMjAy/GQEOKAIXaOgTqwAAAABJRU5ErkJgglBLAwQKAAAAAAAAACEAlrIycoADAACAAwAAFAAA&#10;AGRycy9tZWRpYS9pbWFnZTQucG5niVBORw0KGgoAAAANSUhEUgAAAAcAAAAHCAMAAADzjKfhAAAD&#10;AFBMVEUAAADmsxrduyLtyizpxSzgwC3lxC7jvy/mxC7kxC7kwS4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7kNCnAAAAC3RSTlMACg8dI0lObJu22tvT&#10;bs4AAAAkSURBVHheY2CAAVYwycTAwIXMZ2BgZGBg5mBgBjGZgQAixggABPoANHeLSOcAAAAASUVO&#10;RK5CYIJQSwMEFAAGAAgAAAAhAHosJIDiAAAADQEAAA8AAABkcnMvZG93bnJldi54bWxMj8FqwzAQ&#10;RO+F/oPYQm+JpKaug2s5hND2FApNCiU3xdrYJpZkLMV2/r6bU3ubYR+zM/lqsi0bsA+NdwrkXABD&#10;V3rTuErB9/59tgQWonZGt96hgisGWBX3d7nOjB/dFw67WDEKcSHTCuoYu4zzUNZodZj7Dh3dTr63&#10;OpLtK256PVK4bfmTEC/c6sbRh1p3uKmxPO8uVsHHqMf1Qr4N2/Npcz3sk8+frUSlHh+m9SuwiFP8&#10;g+FWn6pDQZ2O/uJMYK2CmUyFJJZUKmjVDRFpmgA7knpOFsCLnP9fUfwCAAD//wMAUEsDBBQABgAI&#10;AAAAIQBXffHq1AAAAK0CAAAZAAAAZHJzL19yZWxzL2Uyb0RvYy54bWwucmVsc7ySwWrDMAyG74O+&#10;g9F9cZKWMUadXkah19E9gLAVxzSWje2V9e1nKIMVSnfLURL/938HbXfffhZnStkFVtA1LQhiHYxj&#10;q+DzuH9+BZELssE5MCm4UIbdsHraftCMpYby5GIWlcJZwVRKfJMy64k85iZE4noZQ/JY6pisjKhP&#10;aEn2bfsi018GDDdMcTAK0sGsQRwvsTb/zw7j6DS9B/3licudCul87a5ATJaKAk/G4XW5biJbkPcd&#10;+mUc+kcO3TIO3SOHzTIOm18HefNkww8AAAD//wMAUEsBAi0AFAAGAAgAAAAhALGCZ7YKAQAAEwIA&#10;ABMAAAAAAAAAAAAAAAAAAAAAAFtDb250ZW50X1R5cGVzXS54bWxQSwECLQAUAAYACAAAACEAOP0h&#10;/9YAAACUAQAACwAAAAAAAAAAAAAAAAA7AQAAX3JlbHMvLnJlbHNQSwECLQAUAAYACAAAACEALV5l&#10;aWQGAADcGgAADgAAAAAAAAAAAAAAAAA6AgAAZHJzL2Uyb0RvYy54bWxQSwECLQAKAAAAAAAAACEA&#10;eHqLb3MAAABzAAAAFAAAAAAAAAAAAAAAAADKCAAAZHJzL21lZGlhL2ltYWdlMS5wbmdQSwECLQAK&#10;AAAAAAAAACEA5vwmqoUDAACFAwAAFAAAAAAAAAAAAAAAAABvCQAAZHJzL21lZGlhL2ltYWdlMi5w&#10;bmdQSwECLQAKAAAAAAAAACEA3oTLSncDAAB3AwAAFAAAAAAAAAAAAAAAAAAmDQAAZHJzL21lZGlh&#10;L2ltYWdlMy5wbmdQSwECLQAKAAAAAAAAACEAlrIycoADAACAAwAAFAAAAAAAAAAAAAAAAADPEAAA&#10;ZHJzL21lZGlhL2ltYWdlNC5wbmdQSwECLQAUAAYACAAAACEAeiwkgOIAAAANAQAADwAAAAAAAAAA&#10;AAAAAACBFAAAZHJzL2Rvd25yZXYueG1sUEsBAi0AFAAGAAgAAAAhAFd98erUAAAArQIAABkAAAAA&#10;AAAAAAAAAAAAkBUAAGRycy9fcmVscy9lMm9Eb2MueG1sLnJlbHNQSwUGAAAAAAkACQBCAgAAmxYA&#10;AAAA&#10;">
              <v:rect id="Retângulo 977262426" o:spid="_x0000_s1027" style="position:absolute;left:-255;top:-46;width:12473;height:3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6ggzgAAAOIAAAAPAAAAZHJzL2Rvd25yZXYueG1sRI/dSsNA&#10;FITvhb7Dcgre2Y2xJjV2W0Ra0AqlP1Lau0P2NAlmz8bs2sS3dwXBy2FmvmGm897U4kKtqywruB1F&#10;IIhzqysuFLzvlzcTEM4ja6wtk4JvcjCfDa6mmGnb8ZYuO1+IAGGXoYLS+yaT0uUlGXQj2xAH72xb&#10;gz7ItpC6xS7ATS3jKEqkwYrDQokNPZeUf+y+jILXbn0/uTss0rf15jxeLFenz+P2pNT1sH96BOGp&#10;9//hv/aLVvCQpnESj+MEfi+FOyBnPwAAAP//AwBQSwECLQAUAAYACAAAACEA2+H2y+4AAACFAQAA&#10;EwAAAAAAAAAAAAAAAAAAAAAAW0NvbnRlbnRfVHlwZXNdLnhtbFBLAQItABQABgAIAAAAIQBa9Cxb&#10;vwAAABUBAAALAAAAAAAAAAAAAAAAAB8BAABfcmVscy8ucmVsc1BLAQItABQABgAIAAAAIQD7B6gg&#10;zgAAAOIAAAAPAAAAAAAAAAAAAAAAAAcCAABkcnMvZG93bnJldi54bWxQSwUGAAAAAAMAAwC3AAAA&#10;AgMAAAAA&#10;" fillcolor="#90c43e" stroked="f">
                <v:textbox inset="2.53958mm,2.53958mm,2.53958mm,2.53958mm">
                  <w:txbxContent>
                    <w:p w14:paraId="319AE70A" w14:textId="77777777" w:rsidR="00423BDB" w:rsidRPr="00C36793" w:rsidRDefault="00423BDB">
                      <w:pPr>
                        <w:textDirection w:val="btLr"/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rect>
              <v:shape id="Forma Livre: Forma 1698278636" o:spid="_x0000_s1028" style="position:absolute;left:-259;top:287;width:12473;height:1417;visibility:visible;mso-wrap-style:square;v-text-anchor:middle" coordsize="12473,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kSvxgAAAOMAAAAPAAAAZHJzL2Rvd25yZXYueG1sRE/NasJA&#10;EL4LfYdlCt50Y4Q0ja4SSsWCF/8eYJodk2B2NmRXk7x9t1Docb7/WW8H04gnda62rGAxj0AQF1bX&#10;XCq4XnazFITzyBoby6RgJAfbzctkjZm2PZ/oefalCCHsMlRQed9mUrqiIoNublviwN1sZ9CHsyul&#10;7rAP4aaRcRQl0mDNoaHClj4qKu7nh1Hwebgc8/jRlzyOA173x2+Tpwelpq9DvgLhafD/4j/3lw7z&#10;k/c0fkuTZQK/PwUA5OYHAAD//wMAUEsBAi0AFAAGAAgAAAAhANvh9svuAAAAhQEAABMAAAAAAAAA&#10;AAAAAAAAAAAAAFtDb250ZW50X1R5cGVzXS54bWxQSwECLQAUAAYACAAAACEAWvQsW78AAAAVAQAA&#10;CwAAAAAAAAAAAAAAAAAfAQAAX3JlbHMvLnJlbHNQSwECLQAUAAYACAAAACEAuJ5Er8YAAADjAAAA&#10;DwAAAAAAAAAAAAAAAAAHAgAAZHJzL2Rvd25yZXYueG1sUEsFBgAAAAADAAMAtwAAAPoCAAAAAA==&#10;" path="m12473,l,,,1764,1428,1453r634,-135l2616,1203r395,-80l3406,1046r315,-61l4037,927r315,-57l4667,816r236,-40l5140,738r235,-37l5611,665r236,-34l6083,599r235,-31l6553,539r236,-27l6945,495r157,-17l7259,463r156,-15l7572,434r156,-13l7885,409r156,-11l8197,388r157,-9l8510,371r156,-7l8822,358r156,-5l9134,349r156,-3l9446,344r155,-1l9757,344r156,2l10068,348r156,5l10380,358r155,6l10690,372r156,9l11001,392r155,11l11311,416r155,15l11621,446r155,17l11931,482r155,20l12241,523r154,23l12473,558r,-558xe" fillcolor="#373766" stroked="f">
                <v:path arrowok="t" o:extrusionok="f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 13" o:spid="_x0000_s1029" type="#_x0000_t75" style="position:absolute;left:11378;top:1499;width:23;height: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z1JygAAAOIAAAAPAAAAZHJzL2Rvd25yZXYueG1sRI9Ba8JA&#10;FITvhf6H5RV6KbrbWIxEVxGh4KEgtQU9PrPPJJh9G7Krif/eFQSPw8x8w8wWva3FhVpfOdbwOVQg&#10;iHNnKi40/P99DyYgfEA2WDsmDVfysJi/vswwM67jX7psQyEihH2GGsoQmkxKn5dk0Q9dQxy9o2st&#10;hijbQpoWuwi3tUyUGkuLFceFEhtalZSftmer4VCP9jtlC7VPVtef5TnZdB/rjdbvb/1yCiJQH57h&#10;R3ttNIyVStLJV5rC/VK8A3J+AwAA//8DAFBLAQItABQABgAIAAAAIQDb4fbL7gAAAIUBAAATAAAA&#10;AAAAAAAAAAAAAAAAAABbQ29udGVudF9UeXBlc10ueG1sUEsBAi0AFAAGAAgAAAAhAFr0LFu/AAAA&#10;FQEAAAsAAAAAAAAAAAAAAAAAHwEAAF9yZWxzLy5yZWxzUEsBAi0AFAAGAAgAAAAhAHQ/PUnKAAAA&#10;4gAAAA8AAAAAAAAAAAAAAAAABwIAAGRycy9kb3ducmV2LnhtbFBLBQYAAAAAAwADALcAAAD+AgAA&#10;AAA=&#10;">
                <v:imagedata r:id="rId5" o:title=""/>
              </v:shape>
              <v:shape id="Shape 14" o:spid="_x0000_s1030" type="#_x0000_t75" style="position:absolute;left:11379;top:2043;width:49;height:4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swLywAAAOIAAAAPAAAAZHJzL2Rvd25yZXYueG1sRI9LT8Mw&#10;EITvSPwHa5G4Uac8WhLqVjxU1HJroAduq3hJIuJ1ZG/b9N/XlZA4jmbmG81sMbhO7SnE1rOB8SgD&#10;RVx523Jt4OtzefMIKgqyxc4zGThShMX88mKGhfUH3tC+lFolCMcCDTQifaF1rBpyGEe+J07ejw8O&#10;JclQaxvwkOCu07dZNtEOW04LDfb02lD1W+6cgY/1tnSyW4fv7sXqd7vN3zYPYsz11fD8BEpokP/w&#10;X3tlDUzH+d3kPs+mcL6U7oCenwAAAP//AwBQSwECLQAUAAYACAAAACEA2+H2y+4AAACFAQAAEwAA&#10;AAAAAAAAAAAAAAAAAAAAW0NvbnRlbnRfVHlwZXNdLnhtbFBLAQItABQABgAIAAAAIQBa9CxbvwAA&#10;ABUBAAALAAAAAAAAAAAAAAAAAB8BAABfcmVscy8ucmVsc1BLAQItABQABgAIAAAAIQAftswLywAA&#10;AOIAAAAPAAAAAAAAAAAAAAAAAAcCAABkcnMvZG93bnJldi54bWxQSwUGAAAAAAMAAwC3AAAA/wIA&#10;AAAA&#10;">
                <v:imagedata r:id="rId6" o:title=""/>
              </v:shape>
              <v:shape id="Shape 15" o:spid="_x0000_s1031" type="#_x0000_t75" style="position:absolute;left:11233;top:2092;width:47;height:1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W3IyAAAAOMAAAAPAAAAZHJzL2Rvd25yZXYueG1sRE/NSsNA&#10;EL4LfYdlBG920yCxSbstpRDw4EHTFjyO2WkSzM6G3bVNfHpXEHqc73/W29H04kLOd5YVLOYJCOLa&#10;6o4bBcdD+bgE4QOyxt4yKZjIw3Yzu1tjoe2V3+lShUbEEPYFKmhDGAopfd2SQT+3A3HkztYZDPF0&#10;jdQOrzHc9DJNkkwa7Dg2tDjQvqX6q/o2CvSbq16pPHz8TOUTn6ZP/bzc5Uo93I+7FYhAY7iJ/90v&#10;Os7PF2me5Wmawd9PEQC5+QUAAP//AwBQSwECLQAUAAYACAAAACEA2+H2y+4AAACFAQAAEwAAAAAA&#10;AAAAAAAAAAAAAAAAW0NvbnRlbnRfVHlwZXNdLnhtbFBLAQItABQABgAIAAAAIQBa9CxbvwAAABUB&#10;AAALAAAAAAAAAAAAAAAAAB8BAABfcmVscy8ucmVsc1BLAQItABQABgAIAAAAIQCvhW3IyAAAAOMA&#10;AAAPAAAAAAAAAAAAAAAAAAcCAABkcnMvZG93bnJldi54bWxQSwUGAAAAAAMAAwC3AAAA/AIAAAAA&#10;">
                <v:imagedata r:id="rId7" o:title=""/>
              </v:shape>
              <v:shape id="Shape 16" o:spid="_x0000_s1032" type="#_x0000_t75" style="position:absolute;left:11085;top:2042;width:49;height:4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9AxQAAAOMAAAAPAAAAZHJzL2Rvd25yZXYueG1sRE/NisIw&#10;EL4v7DuEEbytqWsr2jXKUhQ8+tMHGJqxLdtMapOt9e2NIHic739Wm8E0oqfO1ZYVTCcRCOLC6ppL&#10;Bfl597UA4TyyxsYyKbiTg83682OFqbY3PlJ/8qUIIexSVFB536ZSuqIig25iW+LAXWxn0IezK6Xu&#10;8BbCTSO/o2guDdYcGipsKauo+Dv9GwVJcsmO1z7PDvnhqovtdl8v0Co1Hg2/PyA8Df4tfrn3Osyf&#10;x3EczZZxAs+fAgBy/QAAAP//AwBQSwECLQAUAAYACAAAACEA2+H2y+4AAACFAQAAEwAAAAAAAAAA&#10;AAAAAAAAAAAAW0NvbnRlbnRfVHlwZXNdLnhtbFBLAQItABQABgAIAAAAIQBa9CxbvwAAABUBAAAL&#10;AAAAAAAAAAAAAAAAAB8BAABfcmVscy8ucmVsc1BLAQItABQABgAIAAAAIQDUUg9AxQAAAOMAAAAP&#10;AAAAAAAAAAAAAAAAAAcCAABkcnMvZG93bnJldi54bWxQSwUGAAAAAAMAAwC3AAAA+QIAAAAA&#10;">
                <v:imagedata r:id="rId8" o:title=""/>
              </v:shape>
            </v:group>
          </w:pict>
        </mc:Fallback>
      </mc:AlternateContent>
    </w:r>
    <w:r w:rsidR="00C36793">
      <w:rPr>
        <w:noProof/>
      </w:rPr>
      <w:drawing>
        <wp:anchor distT="0" distB="0" distL="114300" distR="114300" simplePos="0" relativeHeight="251662336" behindDoc="0" locked="0" layoutInCell="1" allowOverlap="1" wp14:anchorId="6EA12A21" wp14:editId="37DA280E">
          <wp:simplePos x="0" y="0"/>
          <wp:positionH relativeFrom="column">
            <wp:posOffset>3656648</wp:posOffset>
          </wp:positionH>
          <wp:positionV relativeFrom="paragraph">
            <wp:posOffset>20320</wp:posOffset>
          </wp:positionV>
          <wp:extent cx="2520189" cy="742950"/>
          <wp:effectExtent l="0" t="0" r="0" b="0"/>
          <wp:wrapNone/>
          <wp:docPr id="1964626476" name="Imagem 9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4626476" name="Imagem 9" descr="Text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0189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4935A0" w14:textId="77777777" w:rsidR="00423BDB" w:rsidRDefault="00423BD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b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327768"/>
    <w:multiLevelType w:val="multilevel"/>
    <w:tmpl w:val="5B16F6D4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  <w:sz w:val="20"/>
        <w:szCs w:val="20"/>
      </w:rPr>
    </w:lvl>
    <w:lvl w:ilvl="3">
      <w:start w:val="1"/>
      <w:numFmt w:val="bullet"/>
      <w:lvlText w:val="▪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  <w:sz w:val="20"/>
        <w:szCs w:val="20"/>
      </w:rPr>
    </w:lvl>
    <w:lvl w:ilvl="4">
      <w:start w:val="1"/>
      <w:numFmt w:val="bullet"/>
      <w:lvlText w:val="▪"/>
      <w:lvlJc w:val="left"/>
      <w:pPr>
        <w:tabs>
          <w:tab w:val="num" w:pos="0"/>
        </w:tabs>
        <w:ind w:left="3600" w:hanging="360"/>
      </w:pPr>
      <w:rPr>
        <w:rFonts w:ascii="Noto Sans Symbols" w:hAnsi="Noto Sans Symbols" w:cs="Noto Sans Symbols" w:hint="default"/>
        <w:sz w:val="20"/>
        <w:szCs w:val="20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  <w:sz w:val="20"/>
        <w:szCs w:val="20"/>
      </w:rPr>
    </w:lvl>
    <w:lvl w:ilvl="6">
      <w:start w:val="1"/>
      <w:numFmt w:val="bullet"/>
      <w:lvlText w:val="▪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  <w:sz w:val="20"/>
        <w:szCs w:val="20"/>
      </w:rPr>
    </w:lvl>
    <w:lvl w:ilvl="7">
      <w:start w:val="1"/>
      <w:numFmt w:val="bullet"/>
      <w:lvlText w:val="▪"/>
      <w:lvlJc w:val="left"/>
      <w:pPr>
        <w:tabs>
          <w:tab w:val="num" w:pos="0"/>
        </w:tabs>
        <w:ind w:left="5760" w:hanging="360"/>
      </w:pPr>
      <w:rPr>
        <w:rFonts w:ascii="Noto Sans Symbols" w:hAnsi="Noto Sans Symbols" w:cs="Noto Sans Symbols" w:hint="default"/>
        <w:sz w:val="20"/>
        <w:szCs w:val="20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  <w:sz w:val="20"/>
        <w:szCs w:val="20"/>
      </w:rPr>
    </w:lvl>
  </w:abstractNum>
  <w:num w:numId="1" w16cid:durableId="16834382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3F03"/>
    <w:rsid w:val="00032000"/>
    <w:rsid w:val="00073452"/>
    <w:rsid w:val="000E5B9C"/>
    <w:rsid w:val="0011640E"/>
    <w:rsid w:val="00126D50"/>
    <w:rsid w:val="00152C54"/>
    <w:rsid w:val="0023383E"/>
    <w:rsid w:val="002B1A3F"/>
    <w:rsid w:val="002D434E"/>
    <w:rsid w:val="00303258"/>
    <w:rsid w:val="003602A0"/>
    <w:rsid w:val="00364286"/>
    <w:rsid w:val="003D5B63"/>
    <w:rsid w:val="00423BDB"/>
    <w:rsid w:val="00480A45"/>
    <w:rsid w:val="004B2A0E"/>
    <w:rsid w:val="004D3F03"/>
    <w:rsid w:val="00514DE0"/>
    <w:rsid w:val="00542844"/>
    <w:rsid w:val="0054604B"/>
    <w:rsid w:val="005702E0"/>
    <w:rsid w:val="005E48CD"/>
    <w:rsid w:val="00604843"/>
    <w:rsid w:val="0067763B"/>
    <w:rsid w:val="00697133"/>
    <w:rsid w:val="006A3AD4"/>
    <w:rsid w:val="006A3CD3"/>
    <w:rsid w:val="006C4FD1"/>
    <w:rsid w:val="00703C8D"/>
    <w:rsid w:val="0075439D"/>
    <w:rsid w:val="007A5C2D"/>
    <w:rsid w:val="007B148F"/>
    <w:rsid w:val="007C1596"/>
    <w:rsid w:val="008140E0"/>
    <w:rsid w:val="008E22EB"/>
    <w:rsid w:val="009463D2"/>
    <w:rsid w:val="009772B4"/>
    <w:rsid w:val="009D75D8"/>
    <w:rsid w:val="009E3A64"/>
    <w:rsid w:val="009F64B5"/>
    <w:rsid w:val="00A03D11"/>
    <w:rsid w:val="00AA65F6"/>
    <w:rsid w:val="00AF46ED"/>
    <w:rsid w:val="00B7703F"/>
    <w:rsid w:val="00B91C17"/>
    <w:rsid w:val="00BE167D"/>
    <w:rsid w:val="00C0348A"/>
    <w:rsid w:val="00C31620"/>
    <w:rsid w:val="00C36793"/>
    <w:rsid w:val="00C635A8"/>
    <w:rsid w:val="00CD3C8C"/>
    <w:rsid w:val="00D14F77"/>
    <w:rsid w:val="00D36958"/>
    <w:rsid w:val="00D708A5"/>
    <w:rsid w:val="00DC666A"/>
    <w:rsid w:val="00DD5DE3"/>
    <w:rsid w:val="00E121A0"/>
    <w:rsid w:val="00E21B57"/>
    <w:rsid w:val="00E517C9"/>
    <w:rsid w:val="00E62BB3"/>
    <w:rsid w:val="00E74044"/>
    <w:rsid w:val="00E8340F"/>
    <w:rsid w:val="00E842A6"/>
    <w:rsid w:val="00E91628"/>
    <w:rsid w:val="00EA6D6D"/>
    <w:rsid w:val="00ED73DE"/>
    <w:rsid w:val="00F06827"/>
    <w:rsid w:val="00F1540F"/>
    <w:rsid w:val="00F5244F"/>
    <w:rsid w:val="00F64CC8"/>
    <w:rsid w:val="00FD1E0F"/>
    <w:rsid w:val="00FE5A67"/>
    <w:rsid w:val="00FF03DB"/>
    <w:rsid w:val="00FF7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118915"/>
  <w15:docId w15:val="{3FD6701F-D1F3-4150-99F0-F761971BA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6D01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46D01"/>
    <w:pPr>
      <w:keepNext/>
      <w:tabs>
        <w:tab w:val="left" w:pos="8364"/>
      </w:tabs>
      <w:ind w:right="23"/>
      <w:jc w:val="center"/>
      <w:outlineLvl w:val="1"/>
    </w:pPr>
    <w:rPr>
      <w:rFonts w:ascii="Book Antiqua" w:hAnsi="Book Antiqua"/>
      <w:szCs w:val="20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bealhoChar">
    <w:name w:val="Cabeçalho Char"/>
    <w:link w:val="Cabealho"/>
    <w:qFormat/>
    <w:rsid w:val="00E46D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link w:val="Rodap"/>
    <w:uiPriority w:val="99"/>
    <w:qFormat/>
    <w:rsid w:val="00E46D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link w:val="Ttulo2"/>
    <w:qFormat/>
    <w:rsid w:val="00E46D01"/>
    <w:rPr>
      <w:rFonts w:ascii="Book Antiqua" w:eastAsia="Times New Roman" w:hAnsi="Book Antiqua" w:cs="Times New Roman"/>
      <w:sz w:val="24"/>
      <w:szCs w:val="20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161ECD"/>
    <w:rPr>
      <w:rFonts w:ascii="Tahoma" w:eastAsia="Times New Roman" w:hAnsi="Tahoma" w:cs="Tahoma"/>
      <w:sz w:val="16"/>
      <w:szCs w:val="16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DA45A4"/>
    <w:rPr>
      <w:rFonts w:ascii="Verdana" w:eastAsia="Verdana" w:hAnsi="Verdana" w:cs="Verdana"/>
      <w:sz w:val="18"/>
      <w:szCs w:val="18"/>
      <w:lang w:val="pt-PT" w:eastAsia="pt-PT" w:bidi="pt-PT"/>
    </w:rPr>
  </w:style>
  <w:style w:type="paragraph" w:styleId="Corpodetexto">
    <w:name w:val="Body Text"/>
    <w:basedOn w:val="Normal"/>
    <w:link w:val="CorpodetextoChar"/>
    <w:uiPriority w:val="1"/>
    <w:qFormat/>
    <w:rsid w:val="00DA45A4"/>
    <w:pPr>
      <w:widowControl w:val="0"/>
    </w:pPr>
    <w:rPr>
      <w:rFonts w:ascii="Verdana" w:eastAsia="Verdana" w:hAnsi="Verdana" w:cs="Verdana"/>
      <w:sz w:val="18"/>
      <w:szCs w:val="18"/>
      <w:lang w:val="pt-PT" w:eastAsia="pt-PT" w:bidi="pt-PT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rsid w:val="00E46D01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E46D01"/>
    <w:pPr>
      <w:tabs>
        <w:tab w:val="center" w:pos="4252"/>
        <w:tab w:val="right" w:pos="8504"/>
      </w:tabs>
    </w:pPr>
  </w:style>
  <w:style w:type="paragraph" w:customStyle="1" w:styleId="Default">
    <w:name w:val="Default"/>
    <w:qFormat/>
    <w:rsid w:val="00E46D01"/>
    <w:rPr>
      <w:color w:val="000000"/>
    </w:rPr>
  </w:style>
  <w:style w:type="paragraph" w:styleId="NormalWeb">
    <w:name w:val="Normal (Web)"/>
    <w:basedOn w:val="Normal"/>
    <w:uiPriority w:val="99"/>
    <w:unhideWhenUsed/>
    <w:qFormat/>
    <w:rsid w:val="00202B37"/>
    <w:pPr>
      <w:spacing w:beforeAutospacing="1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161ECD"/>
    <w:rPr>
      <w:rFonts w:ascii="Tahoma" w:hAnsi="Tahoma" w:cs="Tahoma"/>
      <w:sz w:val="16"/>
      <w:szCs w:val="16"/>
    </w:rPr>
  </w:style>
  <w:style w:type="paragraph" w:customStyle="1" w:styleId="Contedodoquadro">
    <w:name w:val="Conteúdo do quadro"/>
    <w:basedOn w:val="Normal"/>
    <w:qFormat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elacomgrade">
    <w:name w:val="Table Grid"/>
    <w:basedOn w:val="Tabelanormal"/>
    <w:uiPriority w:val="59"/>
    <w:rsid w:val="0060484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2">
    <w:name w:val="Body Text Indent 2"/>
    <w:basedOn w:val="Normal"/>
    <w:link w:val="Recuodecorpodetexto2Char"/>
    <w:rsid w:val="00E21B57"/>
    <w:pPr>
      <w:spacing w:after="120" w:line="480" w:lineRule="auto"/>
      <w:ind w:left="283"/>
    </w:pPr>
    <w:rPr>
      <w:rFonts w:ascii="Arial" w:hAnsi="Arial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E21B57"/>
    <w:rPr>
      <w:rFonts w:ascii="Arial" w:hAnsi="Arial"/>
      <w:szCs w:val="20"/>
    </w:rPr>
  </w:style>
  <w:style w:type="paragraph" w:customStyle="1" w:styleId="normal1">
    <w:name w:val="normal1"/>
    <w:qFormat/>
    <w:rsid w:val="00F06827"/>
    <w:pPr>
      <w:suppressAutoHyphens/>
    </w:pPr>
    <w:rPr>
      <w:rFonts w:eastAsia="NSimSun" w:cs="Arial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3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genfermagem@ufc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Sele&#231;&#245;es%202025.2\TIMBRADO%20PPGENF%20-%20RETRATO%202025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7Ywme36NYqOAeIUMzNimz5h9lg==">CgMxLjAyCGguZ2pkZ3hzMgloLjMwajB6bGw4AHIhMWl4Q1psaUdpX1JiNmFzeXpiTDZFM2JoR2RxM3VQXzdP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TIMBRADO PPGENF - RETRATO 2025</Template>
  <TotalTime>38</TotalTime>
  <Pages>1</Pages>
  <Words>193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profmonicaoria@outlook.com</cp:lastModifiedBy>
  <cp:revision>12</cp:revision>
  <cp:lastPrinted>2025-04-18T01:42:00Z</cp:lastPrinted>
  <dcterms:created xsi:type="dcterms:W3CDTF">2025-05-30T18:08:00Z</dcterms:created>
  <dcterms:modified xsi:type="dcterms:W3CDTF">2025-11-28T19:17:00Z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lpwstr>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caleCrop">
    <vt:lpwstr>false</vt:lpwstr>
  </property>
  <property fmtid="{D5CDD505-2E9C-101B-9397-08002B2CF9AE}" pid="8" name="ShareDoc">
    <vt:lpwstr>false</vt:lpwstr>
  </property>
</Properties>
</file>