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17FD" w14:textId="77777777" w:rsidR="00F06827" w:rsidRPr="00845C7F" w:rsidRDefault="004D3F03" w:rsidP="00F06827">
      <w:pPr>
        <w:pStyle w:val="normal1"/>
        <w:spacing w:before="94"/>
        <w:ind w:left="1713" w:right="1862"/>
        <w:jc w:val="center"/>
        <w:rPr>
          <w:rFonts w:asciiTheme="minorHAnsi" w:hAnsiTheme="minorHAnsi" w:cstheme="minorHAnsi"/>
        </w:rPr>
      </w:pPr>
      <w:r w:rsidRPr="00845C7F">
        <w:rPr>
          <w:rFonts w:asciiTheme="minorHAnsi" w:hAnsiTheme="minorHAnsi" w:cstheme="minorHAnsi"/>
          <w:b/>
        </w:rPr>
        <w:t> </w:t>
      </w:r>
      <w:r w:rsidR="00F06827" w:rsidRPr="00845C7F">
        <w:rPr>
          <w:rFonts w:asciiTheme="minorHAnsi" w:eastAsia="Times New Roman" w:hAnsiTheme="minorHAnsi" w:cstheme="minorHAnsi"/>
          <w:b/>
        </w:rPr>
        <w:t>INSTRUÇÕES PARA ENVIO DO RECURSO</w:t>
      </w:r>
    </w:p>
    <w:p w14:paraId="45001515" w14:textId="77777777" w:rsidR="00F06827" w:rsidRPr="00845C7F" w:rsidRDefault="00F06827" w:rsidP="00F06827">
      <w:pPr>
        <w:pStyle w:val="normal1"/>
        <w:rPr>
          <w:rFonts w:asciiTheme="minorHAnsi" w:hAnsiTheme="minorHAnsi" w:cstheme="minorHAnsi"/>
        </w:rPr>
      </w:pPr>
    </w:p>
    <w:p w14:paraId="2F35AE1B" w14:textId="77777777" w:rsidR="00F06827" w:rsidRPr="00845C7F" w:rsidRDefault="00F06827" w:rsidP="00F06827">
      <w:pPr>
        <w:pStyle w:val="normal1"/>
        <w:rPr>
          <w:rFonts w:asciiTheme="minorHAnsi" w:hAnsiTheme="minorHAnsi" w:cstheme="minorHAnsi"/>
        </w:rPr>
      </w:pPr>
    </w:p>
    <w:p w14:paraId="062CB1A9" w14:textId="77777777" w:rsidR="00845C7F" w:rsidRPr="00845C7F" w:rsidRDefault="00845C7F" w:rsidP="00F67459">
      <w:pPr>
        <w:numPr>
          <w:ilvl w:val="0"/>
          <w:numId w:val="1"/>
        </w:numPr>
        <w:suppressAutoHyphens w:val="0"/>
        <w:ind w:left="567" w:hanging="567"/>
        <w:jc w:val="both"/>
        <w:rPr>
          <w:rFonts w:asciiTheme="minorHAnsi" w:eastAsia="Arial" w:hAnsiTheme="minorHAnsi" w:cstheme="minorHAnsi"/>
          <w:color w:val="000000"/>
        </w:rPr>
      </w:pPr>
      <w:r w:rsidRPr="00845C7F">
        <w:rPr>
          <w:rFonts w:asciiTheme="minorHAnsi" w:eastAsia="Times New Roman" w:hAnsiTheme="minorHAnsi" w:cstheme="minorHAnsi"/>
          <w:color w:val="000000"/>
        </w:rPr>
        <w:t xml:space="preserve">O(A) candidato(a) deve enviar e-mail para </w:t>
      </w:r>
      <w:hyperlink r:id="rId8">
        <w:r w:rsidRPr="00845C7F">
          <w:rPr>
            <w:rFonts w:asciiTheme="minorHAnsi" w:eastAsia="Times New Roman" w:hAnsiTheme="minorHAnsi" w:cstheme="minorHAnsi"/>
            <w:color w:val="0000FF"/>
            <w:u w:val="single"/>
          </w:rPr>
          <w:t>pgenfermagem@ufc.br</w:t>
        </w:r>
      </w:hyperlink>
      <w:r w:rsidRPr="00845C7F">
        <w:rPr>
          <w:rFonts w:asciiTheme="minorHAnsi" w:eastAsia="Times New Roman" w:hAnsiTheme="minorHAnsi" w:cstheme="minorHAnsi"/>
          <w:color w:val="000000"/>
        </w:rPr>
        <w:t xml:space="preserve"> com o seguinte assunto: Recurso 1ª Etapa Mestrado – Inscrição: XXXXX [Caso candidato(a) de Mestrado] ou Recurso 1ª Etapa Doutorado – Inscrição: XXXXX [Caso candidato(a) de Doutorado].</w:t>
      </w:r>
    </w:p>
    <w:p w14:paraId="144DB210" w14:textId="7D8141B4" w:rsidR="00845C7F" w:rsidRPr="00845C7F" w:rsidRDefault="00845C7F" w:rsidP="00F67459">
      <w:pPr>
        <w:numPr>
          <w:ilvl w:val="0"/>
          <w:numId w:val="1"/>
        </w:numPr>
        <w:suppressAutoHyphens w:val="0"/>
        <w:spacing w:before="1"/>
        <w:ind w:left="567" w:right="321" w:hanging="567"/>
        <w:jc w:val="both"/>
        <w:rPr>
          <w:rFonts w:asciiTheme="minorHAnsi" w:eastAsia="Times New Roman" w:hAnsiTheme="minorHAnsi" w:cstheme="minorHAnsi"/>
        </w:rPr>
      </w:pPr>
      <w:r w:rsidRPr="00845C7F">
        <w:rPr>
          <w:rFonts w:asciiTheme="minorHAnsi" w:eastAsia="Times New Roman" w:hAnsiTheme="minorHAnsi" w:cstheme="minorHAnsi"/>
          <w:color w:val="000000"/>
        </w:rPr>
        <w:t>O e-mail deve ser enviado no período de</w:t>
      </w:r>
      <w:r w:rsidRPr="00845C7F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F471AA">
        <w:rPr>
          <w:rFonts w:asciiTheme="minorHAnsi" w:eastAsia="Times New Roman" w:hAnsiTheme="minorHAnsi" w:cstheme="minorHAnsi"/>
          <w:b/>
        </w:rPr>
        <w:t>09</w:t>
      </w:r>
      <w:r>
        <w:rPr>
          <w:rFonts w:asciiTheme="minorHAnsi" w:eastAsia="Times New Roman" w:hAnsiTheme="minorHAnsi" w:cstheme="minorHAnsi"/>
          <w:b/>
        </w:rPr>
        <w:t xml:space="preserve"> </w:t>
      </w:r>
      <w:r w:rsidR="003D4781">
        <w:rPr>
          <w:rFonts w:asciiTheme="minorHAnsi" w:eastAsia="Times New Roman" w:hAnsiTheme="minorHAnsi" w:cstheme="minorHAnsi"/>
          <w:b/>
          <w:color w:val="000000"/>
        </w:rPr>
        <w:t>e</w:t>
      </w:r>
      <w:r w:rsidRPr="00845C7F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F471AA">
        <w:rPr>
          <w:rFonts w:asciiTheme="minorHAnsi" w:eastAsia="Times New Roman" w:hAnsiTheme="minorHAnsi" w:cstheme="minorHAnsi"/>
          <w:b/>
          <w:color w:val="000000"/>
        </w:rPr>
        <w:t>10</w:t>
      </w:r>
      <w:r w:rsidRPr="00845C7F">
        <w:rPr>
          <w:rFonts w:asciiTheme="minorHAnsi" w:eastAsia="Times New Roman" w:hAnsiTheme="minorHAnsi" w:cstheme="minorHAnsi"/>
          <w:b/>
          <w:color w:val="000000"/>
        </w:rPr>
        <w:t xml:space="preserve"> de </w:t>
      </w:r>
      <w:r w:rsidR="00F471AA">
        <w:rPr>
          <w:rFonts w:asciiTheme="minorHAnsi" w:eastAsia="Times New Roman" w:hAnsiTheme="minorHAnsi" w:cstheme="minorHAnsi"/>
          <w:b/>
        </w:rPr>
        <w:t>dezembro</w:t>
      </w:r>
      <w:r w:rsidRPr="00845C7F">
        <w:rPr>
          <w:rFonts w:asciiTheme="minorHAnsi" w:eastAsia="Times New Roman" w:hAnsiTheme="minorHAnsi" w:cstheme="minorHAnsi"/>
          <w:b/>
          <w:color w:val="000000"/>
        </w:rPr>
        <w:t xml:space="preserve"> de 2025</w:t>
      </w:r>
      <w:r w:rsidRPr="00845C7F">
        <w:rPr>
          <w:rFonts w:asciiTheme="minorHAnsi" w:eastAsia="Times New Roman" w:hAnsiTheme="minorHAnsi" w:cstheme="minorHAnsi"/>
          <w:color w:val="000000"/>
        </w:rPr>
        <w:t>, conforme Edital Nº 0</w:t>
      </w:r>
      <w:r w:rsidR="00F471AA">
        <w:rPr>
          <w:rFonts w:asciiTheme="minorHAnsi" w:eastAsia="Times New Roman" w:hAnsiTheme="minorHAnsi" w:cstheme="minorHAnsi"/>
          <w:color w:val="000000"/>
        </w:rPr>
        <w:t>8</w:t>
      </w:r>
      <w:r w:rsidRPr="00845C7F">
        <w:rPr>
          <w:rFonts w:asciiTheme="minorHAnsi" w:eastAsia="Times New Roman" w:hAnsiTheme="minorHAnsi" w:cstheme="minorHAnsi"/>
          <w:color w:val="000000"/>
        </w:rPr>
        <w:t>/202</w:t>
      </w:r>
      <w:r w:rsidR="00BE48F7">
        <w:rPr>
          <w:rFonts w:asciiTheme="minorHAnsi" w:eastAsia="Times New Roman" w:hAnsiTheme="minorHAnsi" w:cstheme="minorHAnsi"/>
          <w:color w:val="000000"/>
        </w:rPr>
        <w:t>5</w:t>
      </w:r>
      <w:r w:rsidRPr="00845C7F">
        <w:rPr>
          <w:rFonts w:asciiTheme="minorHAnsi" w:eastAsia="Times New Roman" w:hAnsiTheme="minorHAnsi" w:cstheme="minorHAnsi"/>
          <w:color w:val="000000"/>
        </w:rPr>
        <w:t xml:space="preserve"> – Seleção ao Programa de Pós-Graduação em Enfermagem – UFC</w:t>
      </w:r>
      <w:r w:rsidR="00BE48F7">
        <w:rPr>
          <w:rFonts w:asciiTheme="minorHAnsi" w:eastAsia="Times New Roman" w:hAnsiTheme="minorHAnsi" w:cstheme="minorHAnsi"/>
          <w:color w:val="000000"/>
        </w:rPr>
        <w:t xml:space="preserve"> e Aditivos</w:t>
      </w:r>
      <w:r w:rsidRPr="00845C7F">
        <w:rPr>
          <w:rFonts w:asciiTheme="minorHAnsi" w:eastAsia="Times New Roman" w:hAnsiTheme="minorHAnsi" w:cstheme="minorHAnsi"/>
          <w:color w:val="000000"/>
        </w:rPr>
        <w:t>.</w:t>
      </w:r>
    </w:p>
    <w:p w14:paraId="0005B5FA" w14:textId="6930E853" w:rsidR="00F06827" w:rsidRPr="00F471AA" w:rsidRDefault="00E121A0" w:rsidP="00F67459">
      <w:pPr>
        <w:numPr>
          <w:ilvl w:val="0"/>
          <w:numId w:val="1"/>
        </w:numPr>
        <w:suppressAutoHyphens w:val="0"/>
        <w:spacing w:before="1"/>
        <w:ind w:left="567" w:right="321" w:hanging="567"/>
        <w:jc w:val="both"/>
        <w:rPr>
          <w:rFonts w:asciiTheme="minorHAnsi" w:eastAsia="Times New Roman" w:hAnsiTheme="minorHAnsi" w:cstheme="minorHAnsi"/>
          <w:highlight w:val="yellow"/>
        </w:rPr>
      </w:pPr>
      <w:r w:rsidRPr="00F471AA">
        <w:rPr>
          <w:rFonts w:asciiTheme="minorHAnsi" w:hAnsiTheme="minorHAnsi" w:cstheme="minorHAnsi"/>
          <w:b/>
          <w:bCs/>
          <w:highlight w:val="yellow"/>
        </w:rPr>
        <w:t>O recebimento de todos os recursos se dará a partir das 8h do dia inicial e se encerrará às 17h do dia final.</w:t>
      </w:r>
    </w:p>
    <w:p w14:paraId="7316B50B" w14:textId="77777777" w:rsidR="00845C7F" w:rsidRPr="00845C7F" w:rsidRDefault="00845C7F" w:rsidP="00AA65F6">
      <w:pPr>
        <w:ind w:right="-2"/>
        <w:jc w:val="center"/>
        <w:rPr>
          <w:rFonts w:asciiTheme="minorHAnsi" w:hAnsiTheme="minorHAnsi" w:cstheme="minorHAnsi"/>
          <w:b/>
        </w:rPr>
      </w:pPr>
    </w:p>
    <w:p w14:paraId="11835DCE" w14:textId="77777777" w:rsidR="00845C7F" w:rsidRPr="00845C7F" w:rsidRDefault="00845C7F" w:rsidP="00AA65F6">
      <w:pPr>
        <w:ind w:right="-2"/>
        <w:jc w:val="center"/>
        <w:rPr>
          <w:rFonts w:asciiTheme="minorHAnsi" w:hAnsiTheme="minorHAnsi" w:cstheme="minorHAnsi"/>
          <w:b/>
        </w:rPr>
      </w:pPr>
    </w:p>
    <w:p w14:paraId="713DCDE4" w14:textId="77777777" w:rsidR="00845C7F" w:rsidRPr="00845C7F" w:rsidRDefault="00845C7F" w:rsidP="00845C7F">
      <w:pPr>
        <w:spacing w:after="240"/>
        <w:jc w:val="center"/>
        <w:rPr>
          <w:rFonts w:asciiTheme="minorHAnsi" w:eastAsia="Times New Roman" w:hAnsiTheme="minorHAnsi" w:cstheme="minorHAnsi"/>
        </w:rPr>
      </w:pPr>
      <w:r w:rsidRPr="00845C7F">
        <w:rPr>
          <w:rFonts w:asciiTheme="minorHAnsi" w:eastAsia="Times New Roman" w:hAnsiTheme="minorHAnsi" w:cstheme="minorHAnsi"/>
          <w:color w:val="000000"/>
        </w:rPr>
        <w:br/>
      </w:r>
      <w:r w:rsidRPr="00845C7F">
        <w:rPr>
          <w:rFonts w:asciiTheme="minorHAnsi" w:eastAsia="Times New Roman" w:hAnsiTheme="minorHAnsi" w:cstheme="minorHAnsi"/>
          <w:b/>
          <w:color w:val="000000"/>
        </w:rPr>
        <w:t>REQUERIMENTO</w:t>
      </w:r>
    </w:p>
    <w:p w14:paraId="622F0E71" w14:textId="77777777" w:rsidR="00C975F1" w:rsidRDefault="00C975F1" w:rsidP="00845C7F">
      <w:pPr>
        <w:spacing w:before="240" w:after="240" w:line="480" w:lineRule="auto"/>
        <w:ind w:right="142"/>
        <w:jc w:val="both"/>
        <w:rPr>
          <w:rFonts w:asciiTheme="minorHAnsi" w:eastAsia="Times New Roman" w:hAnsiTheme="minorHAnsi" w:cstheme="minorHAnsi"/>
          <w:color w:val="000000"/>
        </w:rPr>
      </w:pPr>
    </w:p>
    <w:p w14:paraId="78467A84" w14:textId="7A2222BD" w:rsidR="00845C7F" w:rsidRPr="00845C7F" w:rsidRDefault="00845C7F" w:rsidP="00845C7F">
      <w:pPr>
        <w:spacing w:before="240" w:after="240" w:line="480" w:lineRule="auto"/>
        <w:ind w:right="142"/>
        <w:jc w:val="both"/>
        <w:rPr>
          <w:rFonts w:asciiTheme="minorHAnsi" w:eastAsia="Times New Roman" w:hAnsiTheme="minorHAnsi" w:cstheme="minorHAnsi"/>
        </w:rPr>
      </w:pPr>
      <w:r w:rsidRPr="00845C7F">
        <w:rPr>
          <w:rFonts w:asciiTheme="minorHAnsi" w:eastAsia="Times New Roman" w:hAnsiTheme="minorHAnsi" w:cstheme="minorHAnsi"/>
          <w:color w:val="000000"/>
        </w:rPr>
        <w:t xml:space="preserve">Eu, </w:t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  <w:t xml:space="preserve">                       </w:t>
      </w:r>
      <w:r w:rsidRPr="00845C7F">
        <w:rPr>
          <w:rFonts w:asciiTheme="minorHAnsi" w:eastAsia="Times New Roman" w:hAnsiTheme="minorHAnsi" w:cstheme="minorHAnsi"/>
          <w:color w:val="000000"/>
          <w:u w:val="single"/>
        </w:rPr>
        <w:tab/>
      </w:r>
      <w:r w:rsidRPr="00845C7F">
        <w:rPr>
          <w:rFonts w:asciiTheme="minorHAnsi" w:eastAsia="Times New Roman" w:hAnsiTheme="minorHAnsi" w:cstheme="minorHAnsi"/>
          <w:color w:val="000000"/>
        </w:rPr>
        <w:t>, inscrição nº ______________, candidato(a) ao Processo Seletivo do Programa de Pós-Graduação em Enfermagem de 202</w:t>
      </w:r>
      <w:r w:rsidR="00F471AA">
        <w:rPr>
          <w:rFonts w:asciiTheme="minorHAnsi" w:eastAsia="Times New Roman" w:hAnsiTheme="minorHAnsi" w:cstheme="minorHAnsi"/>
          <w:color w:val="000000"/>
        </w:rPr>
        <w:t>6</w:t>
      </w:r>
      <w:r w:rsidRPr="00845C7F">
        <w:rPr>
          <w:rFonts w:asciiTheme="minorHAnsi" w:eastAsia="Times New Roman" w:hAnsiTheme="minorHAnsi" w:cstheme="minorHAnsi"/>
          <w:color w:val="000000"/>
        </w:rPr>
        <w:t>.</w:t>
      </w:r>
      <w:r w:rsidR="00F471AA">
        <w:rPr>
          <w:rFonts w:asciiTheme="minorHAnsi" w:eastAsia="Times New Roman" w:hAnsiTheme="minorHAnsi" w:cstheme="minorHAnsi"/>
          <w:color w:val="000000"/>
        </w:rPr>
        <w:t>1</w:t>
      </w:r>
      <w:r w:rsidRPr="00845C7F">
        <w:rPr>
          <w:rFonts w:asciiTheme="minorHAnsi" w:eastAsia="Times New Roman" w:hAnsiTheme="minorHAnsi" w:cstheme="minorHAnsi"/>
          <w:color w:val="000000"/>
        </w:rPr>
        <w:t xml:space="preserve"> – Nível:________________, solicito revisão das notas da 1ª Etapa da Seleção. </w:t>
      </w:r>
    </w:p>
    <w:p w14:paraId="0AC61C76" w14:textId="50D72072" w:rsidR="00845C7F" w:rsidRPr="00845C7F" w:rsidRDefault="00845C7F" w:rsidP="00845C7F">
      <w:pPr>
        <w:pStyle w:val="normal1"/>
        <w:spacing w:after="240" w:line="480" w:lineRule="auto"/>
        <w:jc w:val="center"/>
        <w:rPr>
          <w:rFonts w:asciiTheme="minorHAnsi" w:hAnsiTheme="minorHAnsi" w:cstheme="minorHAnsi"/>
        </w:rPr>
      </w:pPr>
      <w:r w:rsidRPr="00845C7F">
        <w:rPr>
          <w:rFonts w:asciiTheme="minorHAnsi" w:eastAsia="Times New Roman" w:hAnsiTheme="minorHAnsi" w:cstheme="minorHAnsi"/>
          <w:color w:val="000000"/>
        </w:rPr>
        <w:t>Fortaleza, ___ de</w:t>
      </w:r>
      <w:r w:rsidRPr="00845C7F">
        <w:rPr>
          <w:rFonts w:asciiTheme="minorHAnsi" w:eastAsia="Times New Roman" w:hAnsiTheme="minorHAnsi" w:cstheme="minorHAnsi"/>
        </w:rPr>
        <w:t xml:space="preserve"> </w:t>
      </w:r>
      <w:r w:rsidR="008F0AB9">
        <w:rPr>
          <w:rFonts w:asciiTheme="minorHAnsi" w:eastAsia="Times New Roman" w:hAnsiTheme="minorHAnsi" w:cstheme="minorHAnsi"/>
        </w:rPr>
        <w:t>___________</w:t>
      </w:r>
      <w:r w:rsidRPr="00845C7F">
        <w:rPr>
          <w:rFonts w:asciiTheme="minorHAnsi" w:eastAsia="Times New Roman" w:hAnsiTheme="minorHAnsi" w:cstheme="minorHAnsi"/>
          <w:color w:val="000000"/>
        </w:rPr>
        <w:t xml:space="preserve"> de 2025.</w:t>
      </w:r>
    </w:p>
    <w:p w14:paraId="6D3E7EE8" w14:textId="77777777" w:rsidR="00845C7F" w:rsidRPr="00845C7F" w:rsidRDefault="00845C7F" w:rsidP="00845C7F">
      <w:pPr>
        <w:pStyle w:val="normal1"/>
        <w:spacing w:after="240"/>
        <w:jc w:val="center"/>
        <w:rPr>
          <w:rFonts w:asciiTheme="minorHAnsi" w:hAnsiTheme="minorHAnsi" w:cstheme="minorHAnsi"/>
        </w:rPr>
      </w:pPr>
    </w:p>
    <w:p w14:paraId="11977249" w14:textId="77777777" w:rsidR="00845C7F" w:rsidRPr="00845C7F" w:rsidRDefault="00845C7F" w:rsidP="00845C7F">
      <w:pPr>
        <w:pStyle w:val="normal1"/>
        <w:spacing w:after="240"/>
        <w:jc w:val="center"/>
        <w:rPr>
          <w:rFonts w:asciiTheme="minorHAnsi" w:hAnsiTheme="minorHAnsi" w:cstheme="minorHAnsi"/>
        </w:rPr>
      </w:pPr>
      <w:r w:rsidRPr="00845C7F">
        <w:rPr>
          <w:rFonts w:asciiTheme="minorHAnsi" w:eastAsia="Times New Roman" w:hAnsiTheme="minorHAnsi" w:cstheme="minorHAnsi"/>
          <w:color w:val="000000"/>
        </w:rPr>
        <w:t>_______________________________________</w:t>
      </w:r>
    </w:p>
    <w:p w14:paraId="7A08127D" w14:textId="77777777" w:rsidR="00845C7F" w:rsidRPr="00845C7F" w:rsidRDefault="00845C7F" w:rsidP="00845C7F">
      <w:pPr>
        <w:pStyle w:val="normal1"/>
        <w:spacing w:after="240"/>
        <w:jc w:val="center"/>
        <w:rPr>
          <w:rFonts w:asciiTheme="minorHAnsi" w:hAnsiTheme="minorHAnsi" w:cstheme="minorHAnsi"/>
        </w:rPr>
      </w:pPr>
      <w:r w:rsidRPr="00845C7F">
        <w:rPr>
          <w:rFonts w:asciiTheme="minorHAnsi" w:eastAsia="Times New Roman" w:hAnsiTheme="minorHAnsi" w:cstheme="minorHAnsi"/>
          <w:color w:val="000000"/>
        </w:rPr>
        <w:t>Assinatura do Requerente</w:t>
      </w:r>
    </w:p>
    <w:p w14:paraId="333E1F26" w14:textId="77777777" w:rsidR="00845C7F" w:rsidRPr="00845C7F" w:rsidRDefault="00845C7F" w:rsidP="00845C7F">
      <w:pPr>
        <w:ind w:right="-2"/>
        <w:jc w:val="both"/>
        <w:rPr>
          <w:rFonts w:asciiTheme="minorHAnsi" w:hAnsiTheme="minorHAnsi" w:cstheme="minorHAnsi"/>
          <w:b/>
        </w:rPr>
      </w:pPr>
    </w:p>
    <w:p w14:paraId="4585F809" w14:textId="77777777" w:rsidR="00845C7F" w:rsidRPr="00845C7F" w:rsidRDefault="00845C7F" w:rsidP="00AA65F6">
      <w:pPr>
        <w:ind w:right="-2"/>
        <w:jc w:val="center"/>
        <w:rPr>
          <w:rFonts w:asciiTheme="minorHAnsi" w:hAnsiTheme="minorHAnsi" w:cstheme="minorHAnsi"/>
          <w:b/>
        </w:rPr>
      </w:pPr>
    </w:p>
    <w:p w14:paraId="4150D9DF" w14:textId="6EF407AF" w:rsidR="0067763B" w:rsidRPr="00845C7F" w:rsidRDefault="0067763B" w:rsidP="004D3F03">
      <w:pPr>
        <w:pStyle w:val="NormalWeb"/>
        <w:spacing w:beforeAutospacing="0" w:afterAutospacing="0"/>
        <w:ind w:firstLine="851"/>
        <w:jc w:val="both"/>
        <w:rPr>
          <w:rFonts w:asciiTheme="minorHAnsi" w:hAnsiTheme="minorHAnsi" w:cstheme="minorHAnsi"/>
        </w:rPr>
      </w:pPr>
    </w:p>
    <w:sectPr w:rsidR="0067763B" w:rsidRPr="00845C7F" w:rsidSect="002D434E">
      <w:headerReference w:type="default" r:id="rId9"/>
      <w:footerReference w:type="default" r:id="rId10"/>
      <w:pgSz w:w="11906" w:h="16838"/>
      <w:pgMar w:top="1985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73893" w14:textId="77777777" w:rsidR="006D77BB" w:rsidRDefault="006D77BB">
      <w:r>
        <w:separator/>
      </w:r>
    </w:p>
  </w:endnote>
  <w:endnote w:type="continuationSeparator" w:id="0">
    <w:p w14:paraId="3C1ED556" w14:textId="77777777" w:rsidR="006D77BB" w:rsidRDefault="006D7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1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1" w:fontKey="{AF836A1E-CB3B-4C47-9823-04579206040A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2" w:fontKey="{02F86324-2BF1-4BE4-96D8-28E8121990A0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EB83661F-B1AF-4356-97FC-9616B24A6870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CE9F5056-9479-453D-A560-3734CFB168C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C3EE534E-570B-47FF-879B-37CFE739ECB6}"/>
    <w:embedItalic r:id="rId6" w:fontKey="{8598FB9B-1034-4F42-9B95-950A3D7A82B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D200A1E3-7B99-447D-B11D-A9FDBDB6BBA9}"/>
    <w:embedBold r:id="rId8" w:fontKey="{EBBF6314-0A78-49EC-A52A-AA6F3FA9117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2BDDD99E-B4A1-4176-ACEA-469AB9B6119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01967" w14:textId="77777777" w:rsidR="007A5C2D" w:rsidRDefault="0067763B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473F6280" wp14:editId="65B291EE">
              <wp:simplePos x="0" y="0"/>
              <wp:positionH relativeFrom="margin">
                <wp:posOffset>4529455</wp:posOffset>
              </wp:positionH>
              <wp:positionV relativeFrom="paragraph">
                <wp:posOffset>40005</wp:posOffset>
              </wp:positionV>
              <wp:extent cx="2204720" cy="140462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0472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5CA4941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 w14:paraId="2C69194F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 w14:paraId="56FCA53E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 w14:paraId="355C288C" w14:textId="77777777" w:rsidR="0067763B" w:rsidRPr="0067763B" w:rsidRDefault="0067763B" w:rsidP="0067763B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67763B">
                            <w:rPr>
                              <w:rFonts w:asciiTheme="minorHAnsi" w:hAnsiTheme="minorHAnsi" w:cs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Fortaleza - Ceará - Brasil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73F628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33" type="#_x0000_t202" style="position:absolute;margin-left:356.65pt;margin-top:3.15pt;width:173.6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FwQ+QEAANUDAAAOAAAAZHJzL2Uyb0RvYy54bWysU9uO2yAQfa/Uf0C8N77I2e5acVbb3aaq&#10;tL1I234AxjhGBYYCiZ1+fQfszUbtW1U/oMEDZ+acOWxuJ63IUTgvwTS0WOWUCMOhk2bf0O/fdm+u&#10;KfGBmY4pMKKhJ+Hp7fb1q81oa1HCAKoTjiCI8fVoGzqEYOss83wQmvkVWGEw2YPTLODW7bPOsRHR&#10;tcrKPL/KRnCddcCF9/j3YU7SbcLve8HDl773IhDVUOwtpNWltY1rtt2weu+YHSRf2mD/0IVm0mDR&#10;M9QDC4wcnPwLSkvuwEMfVhx0Bn0vuUgckE2R/8HmaWBWJC4ojrdnmfz/g+Wfj0/2qyNhegcTDjCR&#10;8PYR+A9PDNwPzOzFnXMwDoJ1WLiIkmWj9fVyNUrtax9B2vETdDhkdgiQgKbe6agK8iSIjgM4nUUX&#10;UyAcf5ZlXr0tMcUxV1R5dYWbWIPVz9et8+GDAE1i0FCHU03w7Pjow3z0+UisZmAnlUqTVYaMDb1Z&#10;l+t04SKjZUDjKakbep3Hb7ZCZPnedOlyYFLNMfaizEI7Mp05h6mdiOwWTaIKLXQn1MHB7DN8FxgM&#10;4H5RMqLHGup/HpgTlKiPBrW8KaoqmjJtqnVSwV1m2ssMMxyhGhoomcP7kIwcKXt7h5rvZFLjpZOl&#10;ZfRO0nPxeTTn5T6denmN298AAAD//wMAUEsDBBQABgAIAAAAIQCjcThv3gAAAAoBAAAPAAAAZHJz&#10;L2Rvd25yZXYueG1sTI/BTsMwEETvSPyDtUjcqN1UTVCIU1WoLUegRJzdeEki4rVlu2n4e9wTnEar&#10;Gc28rTazGdmEPgyWJCwXAhhSa/VAnYTmY//wCCxERVqNllDCDwbY1Lc3lSq1vdA7TsfYsVRCoVQS&#10;+hhdyXloezQqLKxDSt6X9UbFdPqOa68uqdyMPBMi50YNlBZ65fC5x/b7eDYSXHSH4sW/vm13+0k0&#10;n4cmG7qdlPd38/YJWMQ5/oXhip/QoU5MJ3smHdgooViuVikqIU9y9UUu1sBOErKsWAOvK/7/hfoX&#10;AAD//wMAUEsBAi0AFAAGAAgAAAAhALaDOJL+AAAA4QEAABMAAAAAAAAAAAAAAAAAAAAAAFtDb250&#10;ZW50X1R5cGVzXS54bWxQSwECLQAUAAYACAAAACEAOP0h/9YAAACUAQAACwAAAAAAAAAAAAAAAAAv&#10;AQAAX3JlbHMvLnJlbHNQSwECLQAUAAYACAAAACEAflxcEPkBAADVAwAADgAAAAAAAAAAAAAAAAAu&#10;AgAAZHJzL2Uyb0RvYy54bWxQSwECLQAUAAYACAAAACEAo3E4b94AAAAKAQAADwAAAAAAAAAAAAAA&#10;AABTBAAAZHJzL2Rvd25yZXYueG1sUEsFBgAAAAAEAAQA8wAAAF4FAAAAAA==&#10;" filled="f" stroked="f">
              <v:textbox style="mso-fit-shape-to-text:t">
                <w:txbxContent>
                  <w:p w14:paraId="35CA4941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 w14:paraId="2C69194F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 w14:paraId="56FCA53E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 w14:paraId="355C288C" w14:textId="77777777" w:rsidR="0067763B" w:rsidRPr="0067763B" w:rsidRDefault="0067763B" w:rsidP="0067763B">
                    <w:pPr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</w:pPr>
                    <w:r w:rsidRPr="0067763B">
                      <w:rPr>
                        <w:rFonts w:asciiTheme="minorHAnsi" w:hAnsiTheme="minorHAnsi" w:cstheme="minorHAnsi"/>
                        <w:b/>
                        <w:bCs/>
                        <w:sz w:val="16"/>
                        <w:szCs w:val="16"/>
                      </w:rPr>
                      <w:t xml:space="preserve">                   Fortaleza - Ceará - Brasil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D36958">
      <w:rPr>
        <w:noProof/>
      </w:rPr>
      <w:drawing>
        <wp:anchor distT="0" distB="0" distL="114300" distR="114300" simplePos="0" relativeHeight="251665408" behindDoc="0" locked="0" layoutInCell="1" allowOverlap="1" wp14:anchorId="0E95319A" wp14:editId="0C9CA821">
          <wp:simplePos x="0" y="0"/>
          <wp:positionH relativeFrom="column">
            <wp:posOffset>-1200785</wp:posOffset>
          </wp:positionH>
          <wp:positionV relativeFrom="paragraph">
            <wp:posOffset>-318452</wp:posOffset>
          </wp:positionV>
          <wp:extent cx="7919720" cy="899795"/>
          <wp:effectExtent l="0" t="0" r="5080" b="0"/>
          <wp:wrapNone/>
          <wp:docPr id="1877950139" name="Imagem 2" descr="Ícone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7950139" name="Imagem 2" descr="Ícone&#10;&#10;O conteúdo gerado por IA pode estar incorreto.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5B5DCF" w14:textId="77777777" w:rsidR="00423BDB" w:rsidRDefault="00D3695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i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hidden="0" allowOverlap="1" wp14:anchorId="70EAC2E4" wp14:editId="79439AE9">
          <wp:simplePos x="0" y="0"/>
          <wp:positionH relativeFrom="margin">
            <wp:posOffset>-1341120</wp:posOffset>
          </wp:positionH>
          <wp:positionV relativeFrom="paragraph">
            <wp:posOffset>390208</wp:posOffset>
          </wp:positionV>
          <wp:extent cx="7919720" cy="215900"/>
          <wp:effectExtent l="0" t="0" r="5080" b="0"/>
          <wp:wrapNone/>
          <wp:docPr id="732523285" name="image2.png" descr="Tela de computador com fundo pret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2523285" name="image2.png" descr="Tela de computador com fundo preto&#10;&#10;Descrição gerada automaticamente"/>
                  <pic:cNvPicPr preferRelativeResize="0"/>
                </pic:nvPicPr>
                <pic:blipFill rotWithShape="1">
                  <a:blip r:embed="rId2"/>
                  <a:srcRect t="77898"/>
                  <a:stretch/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C21A4" w14:textId="77777777" w:rsidR="006D77BB" w:rsidRDefault="006D77BB">
      <w:r>
        <w:separator/>
      </w:r>
    </w:p>
  </w:footnote>
  <w:footnote w:type="continuationSeparator" w:id="0">
    <w:p w14:paraId="6A8F2369" w14:textId="77777777" w:rsidR="006D77BB" w:rsidRDefault="006D77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4F21E" w14:textId="77777777" w:rsidR="00423BDB" w:rsidRDefault="00E9162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  <w:r>
      <w:rPr>
        <w:b/>
        <w:noProof/>
        <w:color w:val="000000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935C1AC" wp14:editId="7E53C45D">
              <wp:simplePos x="0" y="0"/>
              <wp:positionH relativeFrom="column">
                <wp:posOffset>-1080135</wp:posOffset>
              </wp:positionH>
              <wp:positionV relativeFrom="paragraph">
                <wp:posOffset>-444500</wp:posOffset>
              </wp:positionV>
              <wp:extent cx="7922260" cy="1367155"/>
              <wp:effectExtent l="0" t="0" r="2540" b="4445"/>
              <wp:wrapNone/>
              <wp:docPr id="1051651407" name="Agrupar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260" cy="1367155"/>
                        <a:chOff x="-259" y="-46"/>
                        <a:chExt cx="12477" cy="2155"/>
                      </a:xfrm>
                    </wpg:grpSpPr>
                    <wps:wsp>
                      <wps:cNvPr id="977262426" name="Retângulo 977262426"/>
                      <wps:cNvSpPr/>
                      <wps:spPr>
                        <a:xfrm>
                          <a:off x="-255" y="-46"/>
                          <a:ext cx="12473" cy="34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9AE70A" w14:textId="77777777" w:rsidR="00423BDB" w:rsidRPr="00C36793" w:rsidRDefault="00423BDB">
                            <w:pPr>
                              <w:textDirection w:val="btL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  <wps:wsp>
                      <wps:cNvPr id="1698278636" name="Forma Livre: Forma 1698278636"/>
                      <wps:cNvSpPr/>
                      <wps:spPr>
                        <a:xfrm>
                          <a:off x="-259" y="287"/>
                          <a:ext cx="12473" cy="141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473" h="1765" extrusionOk="0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0278477" name="Shape 13"/>
                        <pic:cNvPicPr preferRelativeResize="0"/>
                      </pic:nvPicPr>
                      <pic:blipFill rotWithShape="1">
                        <a:blip r:embed="rId1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8" y="1499"/>
                          <a:ext cx="23" cy="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19364907" name="Shape 14"/>
                        <pic:cNvPicPr preferRelativeResize="0"/>
                      </pic:nvPicPr>
                      <pic:blipFill rotWithShape="1">
                        <a:blip r:embed="rId2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379" y="2043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912969226" name="Shape 15"/>
                        <pic:cNvPicPr preferRelativeResize="0"/>
                      </pic:nvPicPr>
                      <pic:blipFill rotWithShape="1">
                        <a:blip r:embed="rId3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233" y="2092"/>
                          <a:ext cx="47" cy="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644403945" name="Shape 16"/>
                        <pic:cNvPicPr preferRelativeResize="0"/>
                      </pic:nvPicPr>
                      <pic:blipFill rotWithShape="1">
                        <a:blip r:embed="rId4">
                          <a:alphaModFix/>
                        </a:blip>
                        <a:srcRect/>
                        <a:stretch/>
                      </pic:blipFill>
                      <pic:spPr>
                        <a:xfrm>
                          <a:off x="11085" y="2042"/>
                          <a:ext cx="49" cy="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35C1AC" id="Agrupar 10" o:spid="_x0000_s1026" style="position:absolute;margin-left:-85.05pt;margin-top:-35pt;width:623.8pt;height:107.65pt;z-index:251658240;mso-width-relative:margin;mso-height-relative:margin" coordorigin="-259,-46" coordsize="12477,21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XmVpZAYAANwaAAAOAAAAZHJzL2Uyb0RvYy54bWzsWd1u2zYUvh+wdxB0&#10;n1r8ESUZdYqhbYoC3RqkHXYty7QtVH+jaDvd4+xV9mI75CEdO22poEO3BehFIko8PD8fPx7y0E+f&#10;3bZNtJdqrPtuEZMnSRzJrupXdbdZxL++v7rI42jUZbcqm76Ti/ijHONnlz/+8PQwzCXtt32zkioC&#10;Jd04PwyLeKv1MJ/Nxmor23J80g+yg851r9pSw6vazFaqPID2tpnRJBGzQ69Wg+orOY7w9QV2xpdW&#10;/3otK/12vR6ljppFDL5p+1/Z/0vzf3b5tJxvVDls68q5UX6FF21Zd2D0qOpFqctop+pPVLV1pfqx&#10;X+snVd/O+vW6rqSNAaIhyb1oXql+N9hYNvPDZjjCBNDew+mr1Va/7F+p4d1wrQCJw7ABLOybieV2&#10;rVrzBC+jWwvZxyNk8lZHFXzMCkqpAGQr6CNMZCRNEdRqC8ibcRc0LeIIui+48F0v3XBCeZbhYOpG&#10;zrzh2Zk7hwEIMt5hMP4zDN5ty0FaaMc5YHCtonq1iIsso4JyKuKoK1ug643Uf/3ZbXZNH931WaTs&#10;sCNu43wECD8DGgSfngfvkTOhMwydcUvEY+TlfFCjfiX7NjKNRayAx5Ze5f7NqME+iHoRY3Tsm3p1&#10;VTeNfVGb5fNGRfsSOF8kzzl7aWCHIWdiTWeEu94Mw27zBUD3sZiWvl3eunCX/eojwDQO1VUNTr0p&#10;R31dKlgsJI4OsIAW8fj7rlQyjprXHcxOQTiF0PXpizp9WZ6+lF217WFdVlrFEb4813adopc/7XS/&#10;rm3oxi90xrkLtDDc/Rf4QUSR0ywX7EiQK5OZojf1Xsl5hC8nQg46INiDmILLhOYZLpPPMIVwYjtP&#10;qFLtkCoGJ08PyEMrJAp82/pWddv5piGUSYmNTYk6jgBqAB5S4hJtD6U244xS04wOMM9I2C20MgEz&#10;C+6pncn7bz+YtGBE234v3/d2kDZL3w3xaQO8vpNoulNJyCAnUr7PPwerDWXAOHd89t3+iWLAO9h0&#10;TDriKQtK0kRQlGQkD0sKAlNudNIkrJMlBBaEkSR0QpInTmeCiRHg8ZH4J0bEMoo6i9wm1y8K8oRB&#10;NgXjBfU08Zr8EzVylmLkeeZTjxfwTycoBGrMAQCfJnDi7gkWAIwxnWVhwZRAtrOCLIx5yjJMnVlC&#10;gqZT4SAXQMuQj2nOMRjBwhpFkmMwaVEENYIi5FoqwsGIFLhook7ZhMYsxzSQEho2XXCEhxfhqDOS&#10;4FzzLOxj5jdqLsLMzThxpvmExjRzpll4zcK+izhyYHpoCrMcloDBkSdhHPOE45phRdjHnBRICpZP&#10;CLKUW9MsmzCdEmQ4y8LB5EJgBmATKS3PKeLI0gkfC5hjAw+bSH0FgRmxgjwcTEELF8xEkio4CKDG&#10;8FwXAtYzCoZpVmSpmxk+oRGicRrDuYdAxeDwmWAurBnqAJpAkiQsdwhNTA5JUobknZpvkgiPOiyg&#10;0HogSe5hz8NkIxC8XxETOglJcSphPwlbJ8ylXj6xPRDCHdf5RO4lRLjdzhAqGDsxe41h0lTCIqQA&#10;q1Yyn4idJjnqTCFrBq0DQVBnOrHRw0EAUrSxnk5FhEcsIznFpaPk/f27avpRouPm5Ia1gj/Nwcnh&#10;9Lx4VhCMp3UDy1gGE4Z6zsQeVDf8z4uFoa7m8OcKamh9UkxOXzzAKL0z5Q5eXrQP0tGW6sNuuIDa&#10;H+amXtZNrT/aeww4Phunuv11XZlC0rzc1aUiSaDssKUy1qW2fI0g68EEeVEzEOpFuZbqRjagfi9v&#10;5Fj/AWUscuQTA8umHkz5F6le/1brrdUKJ1d7ljedLjYoDu7dN3wGHrzLeNFXu1Z2Gi9nlPWj78Zt&#10;PYxQZMxlu5RQZ6vXKzRSNsO2/LmH2tWUmcBOY9XUD6OqbqBGgY/Q1krqamsETAjea4z8C3U3Iczt&#10;hITjGa6c+3oKlqu9rvDr299z+Ir6gUX3sXQ2x3bj5/GDPZ87b9E/6zg4jz5D49FQL4PUKXiRwE58&#10;Rj27I5vpMCx9XNSjlt/flHqukk+4XaF31IPDlqXe8dD1nXuGQ19Ie6QgtBBwwwg78hn5bMHzOMnH&#10;vjX5KMOzME0Km+BOyAdr2F7T+ruB7+QLkU9wDudfW2Wfkc+eih4n+fi3Jl/iqnOa8Pvk+08zn/0t&#10;AX5CsWcM93OP+Y3m9B3apz9KXf4NAAD//wMAUEsDBAoAAAAAAAAAIQB4eotvcwAAAHMAAAAUAAAA&#10;ZHJzL21lZGlhL2ltYWdlMS5wbmeJUE5HDQoaCgAAAA1JSERSAAAABQAAAAEIBgAAABb+ZPMAAAAG&#10;YktHRAD/AP8A/6C9p5MAAAAJcEhZcwAADsQAAA7EAZUrDhsAAAATSURBVAiZY2BgYGBgYGRAAkwM&#10;AAAoAATbhHJbAAAAAElFTkSuQmCCUEsDBAoAAAAAAAAAIQDm/CaqhQMAAIUDAAAUAAAAZHJzL21l&#10;ZGlhL2ltYWdlMi5wbmeJUE5HDQoaCgAAAA1JSERSAAAABwAAAAcIAwAAAPOMp+EAAAMAUExURQAA&#10;AP+qANWqK+3IJOPGK+PBLefAK+PBLePBLeXELOXCLebELeTCLw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OzQ+loAAAAMdFJOUwADBg4SLTVaW2N2yK8IkyQAAAAo&#10;SURBVHheY2BAAUxMEJoVTHMy/GNiYGRjYGL4zcLAzMbyAyTIwgEiATjlAy4QGt/HAAAAAElFTkSu&#10;QmCCUEsDBAoAAAAAAAAAIQDehMtKdwMAAHcDAAAUAAAAZHJzL21lZGlhL2ltYWdlMy5wbmeJUE5H&#10;DQoaCgAAAA1JSERSAAAABwAAAAMIAwAAAGgd5fcAAAMAUExURQAAAOHDHuPGK+K/J+LAK+XFLeXA&#10;K+bBLeXDLOXDLuXCL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CUn1rIAAAALdFJOUwAREjQ1T1laf4DsgrESHAAAABtJREFUeF5jYIAAZgZGZvY/XIxM&#10;DIyMjAy/GQEOKAIXaOgTqwAAAABJRU5ErkJgglBLAwQKAAAAAAAAACEAlrIycoADAACAAwAAFAAA&#10;AGRycy9tZWRpYS9pbWFnZTQucG5niVBORw0KGgoAAAANSUhEUgAAAAcAAAAHCAMAAADzjKfhAAAD&#10;AFBMVEUAAADmsxrduyLtyizpxSzgwC3lxC7jvy/mxC7kxC7kwS4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7kNCnAAAAC3RSTlMACg8dI0lObJu22tvT&#10;bs4AAAAkSURBVHheY2CAAVYwycTAwIXMZ2BgZGBg5mBgBjGZgQAixggABPoANHeLSOcAAAAASUVO&#10;RK5CYIJQSwMEFAAGAAgAAAAhAHosJIDiAAAADQEAAA8AAABkcnMvZG93bnJldi54bWxMj8FqwzAQ&#10;RO+F/oPYQm+JpKaug2s5hND2FApNCiU3xdrYJpZkLMV2/r6bU3ubYR+zM/lqsi0bsA+NdwrkXABD&#10;V3rTuErB9/59tgQWonZGt96hgisGWBX3d7nOjB/dFw67WDEKcSHTCuoYu4zzUNZodZj7Dh3dTr63&#10;OpLtK256PVK4bfmTEC/c6sbRh1p3uKmxPO8uVsHHqMf1Qr4N2/Npcz3sk8+frUSlHh+m9SuwiFP8&#10;g+FWn6pDQZ2O/uJMYK2CmUyFJJZUKmjVDRFpmgA7knpOFsCLnP9fUfwCAAD//wMAUEsDBBQABgAI&#10;AAAAIQBXffHq1AAAAK0CAAAZAAAAZHJzL19yZWxzL2Uyb0RvYy54bWwucmVsc7ySwWrDMAyG74O+&#10;g9F9cZKWMUadXkah19E9gLAVxzSWje2V9e1nKIMVSnfLURL/938HbXfffhZnStkFVtA1LQhiHYxj&#10;q+DzuH9+BZELssE5MCm4UIbdsHraftCMpYby5GIWlcJZwVRKfJMy64k85iZE4noZQ/JY6pisjKhP&#10;aEn2bfsi018GDDdMcTAK0sGsQRwvsTb/zw7j6DS9B/3licudCul87a5ATJaKAk/G4XW5biJbkPcd&#10;+mUc+kcO3TIO3SOHzTIOm18HefNkww8AAAD//wMAUEsBAi0AFAAGAAgAAAAhALGCZ7YKAQAAEwIA&#10;ABMAAAAAAAAAAAAAAAAAAAAAAFtDb250ZW50X1R5cGVzXS54bWxQSwECLQAUAAYACAAAACEAOP0h&#10;/9YAAACUAQAACwAAAAAAAAAAAAAAAAA7AQAAX3JlbHMvLnJlbHNQSwECLQAUAAYACAAAACEALV5l&#10;aWQGAADcGgAADgAAAAAAAAAAAAAAAAA6AgAAZHJzL2Uyb0RvYy54bWxQSwECLQAKAAAAAAAAACEA&#10;eHqLb3MAAABzAAAAFAAAAAAAAAAAAAAAAADKCAAAZHJzL21lZGlhL2ltYWdlMS5wbmdQSwECLQAK&#10;AAAAAAAAACEA5vwmqoUDAACFAwAAFAAAAAAAAAAAAAAAAABvCQAAZHJzL21lZGlhL2ltYWdlMi5w&#10;bmdQSwECLQAKAAAAAAAAACEA3oTLSncDAAB3AwAAFAAAAAAAAAAAAAAAAAAmDQAAZHJzL21lZGlh&#10;L2ltYWdlMy5wbmdQSwECLQAKAAAAAAAAACEAlrIycoADAACAAwAAFAAAAAAAAAAAAAAAAADPEAAA&#10;ZHJzL21lZGlhL2ltYWdlNC5wbmdQSwECLQAUAAYACAAAACEAeiwkgOIAAAANAQAADwAAAAAAAAAA&#10;AAAAAACBFAAAZHJzL2Rvd25yZXYueG1sUEsBAi0AFAAGAAgAAAAhAFd98erUAAAArQIAABkAAAAA&#10;AAAAAAAAAAAAkBUAAGRycy9fcmVscy9lMm9Eb2MueG1sLnJlbHNQSwUGAAAAAAkACQBCAgAAmxYA&#10;AAAA&#10;">
              <v:rect id="Retângulo 977262426" o:spid="_x0000_s1027" style="position:absolute;left:-255;top:-46;width:12473;height:3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6ggzgAAAOIAAAAPAAAAZHJzL2Rvd25yZXYueG1sRI/dSsNA&#10;FITvhb7Dcgre2Y2xJjV2W0Ra0AqlP1Lau0P2NAlmz8bs2sS3dwXBy2FmvmGm897U4kKtqywruB1F&#10;IIhzqysuFLzvlzcTEM4ja6wtk4JvcjCfDa6mmGnb8ZYuO1+IAGGXoYLS+yaT0uUlGXQj2xAH72xb&#10;gz7ItpC6xS7ATS3jKEqkwYrDQokNPZeUf+y+jILXbn0/uTss0rf15jxeLFenz+P2pNT1sH96BOGp&#10;9//hv/aLVvCQpnESj+MEfi+FOyBnPwAAAP//AwBQSwECLQAUAAYACAAAACEA2+H2y+4AAACFAQAA&#10;EwAAAAAAAAAAAAAAAAAAAAAAW0NvbnRlbnRfVHlwZXNdLnhtbFBLAQItABQABgAIAAAAIQBa9Cxb&#10;vwAAABUBAAALAAAAAAAAAAAAAAAAAB8BAABfcmVscy8ucmVsc1BLAQItABQABgAIAAAAIQD7B6gg&#10;zgAAAOIAAAAPAAAAAAAAAAAAAAAAAAcCAABkcnMvZG93bnJldi54bWxQSwUGAAAAAAMAAwC3AAAA&#10;AgMAAAAA&#10;" fillcolor="#90c43e" stroked="f">
                <v:textbox inset="2.53958mm,2.53958mm,2.53958mm,2.53958mm">
                  <w:txbxContent>
                    <w:p w14:paraId="319AE70A" w14:textId="77777777" w:rsidR="00423BDB" w:rsidRPr="00C36793" w:rsidRDefault="00423BDB">
                      <w:pPr>
                        <w:textDirection w:val="btL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</v:rect>
              <v:shape id="Forma Livre: Forma 1698278636" o:spid="_x0000_s1028" style="position:absolute;left:-259;top:287;width:12473;height:1417;visibility:visible;mso-wrap-style:square;v-text-anchor:middle" coordsize="12473,1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kSvxgAAAOMAAAAPAAAAZHJzL2Rvd25yZXYueG1sRE/NasJA&#10;EL4LfYdlCt50Y4Q0ja4SSsWCF/8eYJodk2B2NmRXk7x9t1Docb7/WW8H04gnda62rGAxj0AQF1bX&#10;XCq4XnazFITzyBoby6RgJAfbzctkjZm2PZ/oefalCCHsMlRQed9mUrqiIoNublviwN1sZ9CHsyul&#10;7rAP4aaRcRQl0mDNoaHClj4qKu7nh1Hwebgc8/jRlzyOA173x2+Tpwelpq9DvgLhafD/4j/3lw7z&#10;k/c0fkuTZQK/PwUA5OYHAAD//wMAUEsBAi0AFAAGAAgAAAAhANvh9svuAAAAhQEAABMAAAAAAAAA&#10;AAAAAAAAAAAAAFtDb250ZW50X1R5cGVzXS54bWxQSwECLQAUAAYACAAAACEAWvQsW78AAAAVAQAA&#10;CwAAAAAAAAAAAAAAAAAfAQAAX3JlbHMvLnJlbHNQSwECLQAUAAYACAAAACEAuJ5Er8YAAADjAAAA&#10;DwAAAAAAAAAAAAAAAAAHAgAAZHJzL2Rvd25yZXYueG1sUEsFBgAAAAADAAMAtwAAAPoCAAAAAA==&#10;" path="m12473,l,,,1764,1428,1453r634,-135l2616,1203r395,-80l3406,1046r315,-61l4037,927r315,-57l4667,816r236,-40l5140,738r235,-37l5611,665r236,-34l6083,599r235,-31l6553,539r236,-27l6945,495r157,-17l7259,463r156,-15l7572,434r156,-13l7885,409r156,-11l8197,388r157,-9l8510,371r156,-7l8822,358r156,-5l9134,349r156,-3l9446,344r155,-1l9757,344r156,2l10068,348r156,5l10380,358r155,6l10690,372r156,9l11001,392r155,11l11311,416r155,15l11621,446r155,17l11931,482r155,20l12241,523r154,23l12473,558r,-558xe" fillcolor="#373766" stroked="f">
                <v:path arrowok="t" o:extrusionok="f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 13" o:spid="_x0000_s1029" type="#_x0000_t75" style="position:absolute;left:11378;top:1499;width:23;height: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z1JygAAAOIAAAAPAAAAZHJzL2Rvd25yZXYueG1sRI9Ba8JA&#10;FITvhf6H5RV6KbrbWIxEVxGh4KEgtQU9PrPPJJh9G7Krif/eFQSPw8x8w8wWva3FhVpfOdbwOVQg&#10;iHNnKi40/P99DyYgfEA2WDsmDVfysJi/vswwM67jX7psQyEihH2GGsoQmkxKn5dk0Q9dQxy9o2st&#10;hijbQpoWuwi3tUyUGkuLFceFEhtalZSftmer4VCP9jtlC7VPVtef5TnZdB/rjdbvb/1yCiJQH57h&#10;R3ttNIyVStLJV5rC/VK8A3J+AwAA//8DAFBLAQItABQABgAIAAAAIQDb4fbL7gAAAIUBAAATAAAA&#10;AAAAAAAAAAAAAAAAAABbQ29udGVudF9UeXBlc10ueG1sUEsBAi0AFAAGAAgAAAAhAFr0LFu/AAAA&#10;FQEAAAsAAAAAAAAAAAAAAAAAHwEAAF9yZWxzLy5yZWxzUEsBAi0AFAAGAAgAAAAhAHQ/PUnKAAAA&#10;4gAAAA8AAAAAAAAAAAAAAAAABwIAAGRycy9kb3ducmV2LnhtbFBLBQYAAAAAAwADALcAAAD+AgAA&#10;AAA=&#10;">
                <v:imagedata r:id="rId5" o:title=""/>
              </v:shape>
              <v:shape id="Shape 14" o:spid="_x0000_s1030" type="#_x0000_t75" style="position:absolute;left:11379;top:2043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swLywAAAOIAAAAPAAAAZHJzL2Rvd25yZXYueG1sRI9LT8Mw&#10;EITvSPwHa5G4Uac8WhLqVjxU1HJroAduq3hJIuJ1ZG/b9N/XlZA4jmbmG81sMbhO7SnE1rOB8SgD&#10;RVx523Jt4OtzefMIKgqyxc4zGThShMX88mKGhfUH3tC+lFolCMcCDTQifaF1rBpyGEe+J07ejw8O&#10;JclQaxvwkOCu07dZNtEOW04LDfb02lD1W+6cgY/1tnSyW4fv7sXqd7vN3zYPYsz11fD8BEpokP/w&#10;X3tlDUzH+d3kPs+mcL6U7oCenwAAAP//AwBQSwECLQAUAAYACAAAACEA2+H2y+4AAACFAQAAEwAA&#10;AAAAAAAAAAAAAAAAAAAAW0NvbnRlbnRfVHlwZXNdLnhtbFBLAQItABQABgAIAAAAIQBa9CxbvwAA&#10;ABUBAAALAAAAAAAAAAAAAAAAAB8BAABfcmVscy8ucmVsc1BLAQItABQABgAIAAAAIQAftswLywAA&#10;AOIAAAAPAAAAAAAAAAAAAAAAAAcCAABkcnMvZG93bnJldi54bWxQSwUGAAAAAAMAAwC3AAAA/wIA&#10;AAAA&#10;">
                <v:imagedata r:id="rId6" o:title=""/>
              </v:shape>
              <v:shape id="Shape 15" o:spid="_x0000_s1031" type="#_x0000_t75" style="position:absolute;left:11233;top:2092;width:47;height: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W3IyAAAAOMAAAAPAAAAZHJzL2Rvd25yZXYueG1sRE/NSsNA&#10;EL4LfYdlBG920yCxSbstpRDw4EHTFjyO2WkSzM6G3bVNfHpXEHqc73/W29H04kLOd5YVLOYJCOLa&#10;6o4bBcdD+bgE4QOyxt4yKZjIw3Yzu1tjoe2V3+lShUbEEPYFKmhDGAopfd2SQT+3A3HkztYZDPF0&#10;jdQOrzHc9DJNkkwa7Dg2tDjQvqX6q/o2CvSbq16pPHz8TOUTn6ZP/bzc5Uo93I+7FYhAY7iJ/90v&#10;Os7PF2me5Wmawd9PEQC5+QUAAP//AwBQSwECLQAUAAYACAAAACEA2+H2y+4AAACFAQAAEwAAAAAA&#10;AAAAAAAAAAAAAAAAW0NvbnRlbnRfVHlwZXNdLnhtbFBLAQItABQABgAIAAAAIQBa9CxbvwAAABUB&#10;AAALAAAAAAAAAAAAAAAAAB8BAABfcmVscy8ucmVsc1BLAQItABQABgAIAAAAIQCvhW3IyAAAAOMA&#10;AAAPAAAAAAAAAAAAAAAAAAcCAABkcnMvZG93bnJldi54bWxQSwUGAAAAAAMAAwC3AAAA/AIAAAAA&#10;">
                <v:imagedata r:id="rId7" o:title=""/>
              </v:shape>
              <v:shape id="Shape 16" o:spid="_x0000_s1032" type="#_x0000_t75" style="position:absolute;left:11085;top:2042;width:49;height:4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9AxQAAAOMAAAAPAAAAZHJzL2Rvd25yZXYueG1sRE/NisIw&#10;EL4v7DuEEbytqWsr2jXKUhQ8+tMHGJqxLdtMapOt9e2NIHic739Wm8E0oqfO1ZYVTCcRCOLC6ppL&#10;Bfl597UA4TyyxsYyKbiTg83682OFqbY3PlJ/8qUIIexSVFB536ZSuqIig25iW+LAXWxn0IezK6Xu&#10;8BbCTSO/o2guDdYcGipsKauo+Dv9GwVJcsmO1z7PDvnhqovtdl8v0Co1Hg2/PyA8Df4tfrn3Osyf&#10;x3EczZZxAs+fAgBy/QAAAP//AwBQSwECLQAUAAYACAAAACEA2+H2y+4AAACFAQAAEwAAAAAAAAAA&#10;AAAAAAAAAAAAW0NvbnRlbnRfVHlwZXNdLnhtbFBLAQItABQABgAIAAAAIQBa9CxbvwAAABUBAAAL&#10;AAAAAAAAAAAAAAAAAB8BAABfcmVscy8ucmVsc1BLAQItABQABgAIAAAAIQDUUg9AxQAAAOMAAAAP&#10;AAAAAAAAAAAAAAAAAAcCAABkcnMvZG93bnJldi54bWxQSwUGAAAAAAMAAwC3AAAA+QIAAAAA&#10;">
                <v:imagedata r:id="rId8" o:title=""/>
              </v:shape>
            </v:group>
          </w:pict>
        </mc:Fallback>
      </mc:AlternateContent>
    </w:r>
    <w:r w:rsidR="00C36793">
      <w:rPr>
        <w:noProof/>
      </w:rPr>
      <w:drawing>
        <wp:anchor distT="0" distB="0" distL="114300" distR="114300" simplePos="0" relativeHeight="251662336" behindDoc="0" locked="0" layoutInCell="1" allowOverlap="1" wp14:anchorId="6EA12A21" wp14:editId="37DA280E">
          <wp:simplePos x="0" y="0"/>
          <wp:positionH relativeFrom="column">
            <wp:posOffset>3656648</wp:posOffset>
          </wp:positionH>
          <wp:positionV relativeFrom="paragraph">
            <wp:posOffset>20320</wp:posOffset>
          </wp:positionV>
          <wp:extent cx="2520189" cy="742950"/>
          <wp:effectExtent l="0" t="0" r="0" b="0"/>
          <wp:wrapNone/>
          <wp:docPr id="196462647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4626476" name="Imagem 9" descr="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0189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4935A0" w14:textId="77777777" w:rsidR="00423BDB" w:rsidRDefault="00423BD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b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327768"/>
    <w:multiLevelType w:val="multilevel"/>
    <w:tmpl w:val="5B16F6D4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  <w:sz w:val="20"/>
        <w:szCs w:val="20"/>
      </w:rPr>
    </w:lvl>
    <w:lvl w:ilvl="3">
      <w:start w:val="1"/>
      <w:numFmt w:val="bullet"/>
      <w:lvlText w:val="▪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  <w:sz w:val="20"/>
        <w:szCs w:val="20"/>
      </w:rPr>
    </w:lvl>
    <w:lvl w:ilvl="4">
      <w:start w:val="1"/>
      <w:numFmt w:val="bullet"/>
      <w:lvlText w:val="▪"/>
      <w:lvlJc w:val="left"/>
      <w:pPr>
        <w:tabs>
          <w:tab w:val="num" w:pos="0"/>
        </w:tabs>
        <w:ind w:left="3600" w:hanging="360"/>
      </w:pPr>
      <w:rPr>
        <w:rFonts w:ascii="Noto Sans Symbols" w:hAnsi="Noto Sans Symbols" w:cs="Noto Sans Symbols" w:hint="default"/>
        <w:sz w:val="20"/>
        <w:szCs w:val="20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  <w:sz w:val="20"/>
        <w:szCs w:val="20"/>
      </w:rPr>
    </w:lvl>
    <w:lvl w:ilvl="6">
      <w:start w:val="1"/>
      <w:numFmt w:val="bullet"/>
      <w:lvlText w:val="▪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  <w:sz w:val="20"/>
        <w:szCs w:val="20"/>
      </w:rPr>
    </w:lvl>
    <w:lvl w:ilvl="7">
      <w:start w:val="1"/>
      <w:numFmt w:val="bullet"/>
      <w:lvlText w:val="▪"/>
      <w:lvlJc w:val="left"/>
      <w:pPr>
        <w:tabs>
          <w:tab w:val="num" w:pos="0"/>
        </w:tabs>
        <w:ind w:left="5760" w:hanging="360"/>
      </w:pPr>
      <w:rPr>
        <w:rFonts w:ascii="Noto Sans Symbols" w:hAnsi="Noto Sans Symbols" w:cs="Noto Sans Symbols" w:hint="default"/>
        <w:sz w:val="20"/>
        <w:szCs w:val="20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  <w:sz w:val="20"/>
        <w:szCs w:val="20"/>
      </w:rPr>
    </w:lvl>
  </w:abstractNum>
  <w:abstractNum w:abstractNumId="1" w15:restartNumberingAfterBreak="0">
    <w:nsid w:val="7ECB77B1"/>
    <w:multiLevelType w:val="multilevel"/>
    <w:tmpl w:val="1898F2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683438207">
    <w:abstractNumId w:val="0"/>
  </w:num>
  <w:num w:numId="2" w16cid:durableId="19560185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F03"/>
    <w:rsid w:val="00032000"/>
    <w:rsid w:val="000434A5"/>
    <w:rsid w:val="00073452"/>
    <w:rsid w:val="000E5B9C"/>
    <w:rsid w:val="000F419A"/>
    <w:rsid w:val="0011640E"/>
    <w:rsid w:val="00126D50"/>
    <w:rsid w:val="00152C54"/>
    <w:rsid w:val="0021500D"/>
    <w:rsid w:val="0023383E"/>
    <w:rsid w:val="002B1A3F"/>
    <w:rsid w:val="002D434E"/>
    <w:rsid w:val="00303258"/>
    <w:rsid w:val="003525D4"/>
    <w:rsid w:val="003602A0"/>
    <w:rsid w:val="00364286"/>
    <w:rsid w:val="003D4781"/>
    <w:rsid w:val="003D5B63"/>
    <w:rsid w:val="00423BDB"/>
    <w:rsid w:val="00480A45"/>
    <w:rsid w:val="004B2A0E"/>
    <w:rsid w:val="004D3F03"/>
    <w:rsid w:val="00514DE0"/>
    <w:rsid w:val="0054604B"/>
    <w:rsid w:val="005702E0"/>
    <w:rsid w:val="00604843"/>
    <w:rsid w:val="0067763B"/>
    <w:rsid w:val="00697133"/>
    <w:rsid w:val="006A3AD4"/>
    <w:rsid w:val="006A3CD3"/>
    <w:rsid w:val="006C4FD1"/>
    <w:rsid w:val="006D77BB"/>
    <w:rsid w:val="0075439D"/>
    <w:rsid w:val="007A5C2D"/>
    <w:rsid w:val="007B148F"/>
    <w:rsid w:val="008140E0"/>
    <w:rsid w:val="00845C7F"/>
    <w:rsid w:val="008F0AB9"/>
    <w:rsid w:val="009463D2"/>
    <w:rsid w:val="009772B4"/>
    <w:rsid w:val="009D75D8"/>
    <w:rsid w:val="009E3A64"/>
    <w:rsid w:val="00A03D11"/>
    <w:rsid w:val="00A2210D"/>
    <w:rsid w:val="00AA65F6"/>
    <w:rsid w:val="00AB029D"/>
    <w:rsid w:val="00AF3F14"/>
    <w:rsid w:val="00AF46ED"/>
    <w:rsid w:val="00B7703F"/>
    <w:rsid w:val="00B91C17"/>
    <w:rsid w:val="00BE167D"/>
    <w:rsid w:val="00BE48F7"/>
    <w:rsid w:val="00C31620"/>
    <w:rsid w:val="00C36793"/>
    <w:rsid w:val="00C635A8"/>
    <w:rsid w:val="00C975F1"/>
    <w:rsid w:val="00CD3C8C"/>
    <w:rsid w:val="00D36958"/>
    <w:rsid w:val="00DC666A"/>
    <w:rsid w:val="00DD5DE3"/>
    <w:rsid w:val="00E121A0"/>
    <w:rsid w:val="00E21B57"/>
    <w:rsid w:val="00E517C9"/>
    <w:rsid w:val="00E62BB3"/>
    <w:rsid w:val="00E74044"/>
    <w:rsid w:val="00E8340F"/>
    <w:rsid w:val="00E842A6"/>
    <w:rsid w:val="00E91628"/>
    <w:rsid w:val="00EA6D6D"/>
    <w:rsid w:val="00ED73DE"/>
    <w:rsid w:val="00F06827"/>
    <w:rsid w:val="00F1540F"/>
    <w:rsid w:val="00F471AA"/>
    <w:rsid w:val="00F5244F"/>
    <w:rsid w:val="00F67459"/>
    <w:rsid w:val="00FD1E0F"/>
    <w:rsid w:val="00FE5A67"/>
    <w:rsid w:val="00FF03DB"/>
    <w:rsid w:val="00FF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118915"/>
  <w15:docId w15:val="{3FD6701F-D1F3-4150-99F0-F761971BA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C7F"/>
    <w:pPr>
      <w:suppressAutoHyphens/>
    </w:pPr>
    <w:rPr>
      <w:rFonts w:eastAsia="NSimSun" w:cs="Arial"/>
      <w:lang w:eastAsia="zh-CN" w:bidi="hi-I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/>
      <w:tabs>
        <w:tab w:val="left" w:pos="8364"/>
      </w:tabs>
      <w:ind w:right="23"/>
      <w:jc w:val="center"/>
      <w:outlineLvl w:val="1"/>
    </w:pPr>
    <w:rPr>
      <w:rFonts w:ascii="Book Antiqua" w:hAnsi="Book Antiqua"/>
      <w:szCs w:val="2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bealhoChar">
    <w:name w:val="Cabeçalho Char"/>
    <w:link w:val="Cabealho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link w:val="Rodap"/>
    <w:uiPriority w:val="99"/>
    <w:qFormat/>
    <w:rsid w:val="00E46D0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link w:val="Ttulo2"/>
    <w:qFormat/>
    <w:rsid w:val="00E46D01"/>
    <w:rPr>
      <w:rFonts w:ascii="Book Antiqua" w:eastAsia="Times New Roman" w:hAnsi="Book Antiqua" w:cs="Times New Roman"/>
      <w:sz w:val="24"/>
      <w:szCs w:val="20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161ECD"/>
    <w:rPr>
      <w:rFonts w:ascii="Tahoma" w:eastAsia="Times New Roman" w:hAnsi="Tahoma" w:cs="Tahoma"/>
      <w:sz w:val="16"/>
      <w:szCs w:val="16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DA45A4"/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DA45A4"/>
    <w:pPr>
      <w:widowControl w:val="0"/>
    </w:pPr>
    <w:rPr>
      <w:rFonts w:ascii="Verdana" w:eastAsia="Verdana" w:hAnsi="Verdana" w:cs="Verdana"/>
      <w:sz w:val="18"/>
      <w:szCs w:val="18"/>
      <w:lang w:val="pt-PT" w:eastAsia="pt-PT" w:bidi="pt-PT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E46D0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E46D01"/>
    <w:pPr>
      <w:tabs>
        <w:tab w:val="center" w:pos="4252"/>
        <w:tab w:val="right" w:pos="8504"/>
      </w:tabs>
    </w:pPr>
  </w:style>
  <w:style w:type="paragraph" w:customStyle="1" w:styleId="Default">
    <w:name w:val="Default"/>
    <w:qFormat/>
    <w:rsid w:val="00E46D01"/>
    <w:rPr>
      <w:color w:val="000000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161ECD"/>
    <w:rPr>
      <w:rFonts w:ascii="Tahoma" w:hAnsi="Tahoma" w:cs="Tahoma"/>
      <w:sz w:val="16"/>
      <w:szCs w:val="16"/>
    </w:rPr>
  </w:style>
  <w:style w:type="paragraph" w:customStyle="1" w:styleId="Contedodoquadro">
    <w:name w:val="Conteúdo do quadro"/>
    <w:basedOn w:val="Normal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59"/>
    <w:rsid w:val="006048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link w:val="Recuodecorpodetexto2Char"/>
    <w:rsid w:val="00E21B57"/>
    <w:pPr>
      <w:spacing w:after="120" w:line="480" w:lineRule="auto"/>
      <w:ind w:left="283"/>
    </w:pPr>
    <w:rPr>
      <w:rFonts w:ascii="Arial" w:hAnsi="Arial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E21B57"/>
    <w:rPr>
      <w:rFonts w:ascii="Arial" w:hAnsi="Arial"/>
      <w:szCs w:val="20"/>
    </w:rPr>
  </w:style>
  <w:style w:type="paragraph" w:customStyle="1" w:styleId="normal1">
    <w:name w:val="normal1"/>
    <w:qFormat/>
    <w:rsid w:val="00F06827"/>
    <w:pPr>
      <w:suppressAutoHyphens/>
    </w:pPr>
    <w:rPr>
      <w:rFonts w:eastAsia="NSimSun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genfermagem@ufc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Sele&#231;&#245;es%202025.2\TIMBRADO%20PPGENF%20-%20RETRATO%202025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RETRATO 2025</Template>
  <TotalTime>7</TotalTime>
  <Pages>1</Pages>
  <Words>150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profmonicaoria@outlook.com</cp:lastModifiedBy>
  <cp:revision>10</cp:revision>
  <cp:lastPrinted>2025-04-18T01:42:00Z</cp:lastPrinted>
  <dcterms:created xsi:type="dcterms:W3CDTF">2025-06-25T13:03:00Z</dcterms:created>
  <dcterms:modified xsi:type="dcterms:W3CDTF">2025-12-08T16:16:00Z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</Properties>
</file>